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Subtle2"/>
        <w:tblW w:w="0" w:type="auto"/>
        <w:tblLayout w:type="fixed"/>
        <w:tblLook w:val="0620" w:firstRow="1" w:lastRow="0" w:firstColumn="0" w:lastColumn="0" w:noHBand="1" w:noVBand="1"/>
        <w:tblDescription w:val="First table contains invoice header information, company name and contact information, invoice title, number and date, and recipient billing and shipping contact information; second table contains comment or special instructions, and third table contains salesperson name, purchase order number, requisitioner, shipped via, free on-board point, and terms"/>
      </w:tblPr>
      <w:tblGrid>
        <w:gridCol w:w="5032"/>
        <w:gridCol w:w="5048"/>
      </w:tblGrid>
      <w:tr w:rsidR="008049DB" w14:paraId="1470A187" w14:textId="77777777" w:rsidTr="009075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90"/>
        </w:trPr>
        <w:tc>
          <w:tcPr>
            <w:tcW w:w="5032" w:type="dxa"/>
          </w:tcPr>
          <w:sdt>
            <w:sdtPr>
              <w:alias w:val="Enter company name:"/>
              <w:tag w:val="Enter company name:"/>
              <w:id w:val="-1907209145"/>
              <w:placeholder>
                <w:docPart w:val="2F0BF8DF498E4BB5AB4B08BFDAF1454E"/>
              </w:placeholder>
              <w:dataBinding w:prefixMappings="xmlns:ns0='http://schemas.openxmlformats.org/officeDocument/2006/extended-properties' " w:xpath="/ns0:Properties[1]/ns0:Company[1]" w:storeItemID="{6668398D-A668-4E3E-A5EB-62B293D839F1}"/>
              <w15:appearance w15:val="hidden"/>
              <w:text/>
            </w:sdtPr>
            <w:sdtContent>
              <w:p w14:paraId="5CBBE398" w14:textId="2D8BECB3" w:rsidR="008049DB" w:rsidRDefault="00D8016B">
                <w:pPr>
                  <w:pStyle w:val="Heading1"/>
                  <w:outlineLvl w:val="0"/>
                </w:pPr>
                <w:r>
                  <w:t>MATRIX GUNSMITHING</w:t>
                </w:r>
              </w:p>
            </w:sdtContent>
          </w:sdt>
          <w:p w14:paraId="2F17161C" w14:textId="192F69F5" w:rsidR="008049DB" w:rsidRPr="00D8016B" w:rsidRDefault="00D8016B" w:rsidP="00D8016B">
            <w:pPr>
              <w:pStyle w:val="Slogan"/>
              <w:jc w:val="both"/>
              <w:rPr>
                <w:b/>
                <w:bCs/>
                <w:i w:val="0"/>
                <w:iCs/>
                <w:sz w:val="24"/>
                <w:szCs w:val="24"/>
                <w:u w:val="single"/>
              </w:rPr>
            </w:pPr>
            <w:r w:rsidRPr="00D8016B">
              <w:rPr>
                <w:b/>
                <w:bCs/>
                <w:i w:val="0"/>
                <w:iCs/>
                <w:sz w:val="24"/>
                <w:szCs w:val="24"/>
                <w:u w:val="single"/>
              </w:rPr>
              <w:t>MATRIX ARMS</w:t>
            </w:r>
          </w:p>
          <w:p w14:paraId="23B80C7C" w14:textId="04F8C171" w:rsidR="008049DB" w:rsidRDefault="00D8016B">
            <w:r>
              <w:t>37601 COUNTY ROAD 77</w:t>
            </w:r>
          </w:p>
          <w:p w14:paraId="66C3C27E" w14:textId="34188F0C" w:rsidR="00616194" w:rsidRDefault="00D8016B">
            <w:r>
              <w:t>LAKE GEORGE, CO. 80827</w:t>
            </w:r>
          </w:p>
          <w:p w14:paraId="7F09469E" w14:textId="7662373F" w:rsidR="008049DB" w:rsidRDefault="00D8016B"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47E3C1F0" wp14:editId="1830C206">
                  <wp:simplePos x="0" y="0"/>
                  <wp:positionH relativeFrom="column">
                    <wp:posOffset>2188845</wp:posOffset>
                  </wp:positionH>
                  <wp:positionV relativeFrom="page">
                    <wp:posOffset>57150</wp:posOffset>
                  </wp:positionV>
                  <wp:extent cx="1476375" cy="1573530"/>
                  <wp:effectExtent l="0" t="0" r="9525" b="762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915" cy="15741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t>719-836-8031</w:t>
            </w:r>
            <w:r w:rsidR="006A3739">
              <w:t xml:space="preserve">   </w:t>
            </w:r>
          </w:p>
        </w:tc>
        <w:tc>
          <w:tcPr>
            <w:tcW w:w="5048" w:type="dxa"/>
          </w:tcPr>
          <w:p w14:paraId="21E71C5A" w14:textId="0E3116E5" w:rsidR="008049DB" w:rsidRDefault="00D8016B">
            <w:pPr>
              <w:pStyle w:val="Title"/>
            </w:pPr>
            <w:r>
              <w:t>UPGRADE #</w:t>
            </w:r>
            <w:r w:rsidR="00196C25">
              <w:t>4</w:t>
            </w:r>
          </w:p>
          <w:p w14:paraId="3A377366" w14:textId="6C0C426D" w:rsidR="008049DB" w:rsidRDefault="00AC112C">
            <w:pPr>
              <w:pStyle w:val="Heading2"/>
              <w:outlineLvl w:val="1"/>
            </w:pPr>
            <w:r>
              <w:t>project #</w:t>
            </w:r>
            <w:r w:rsidR="00CE7F7E">
              <w:t xml:space="preserve"> </w:t>
            </w:r>
            <w:r>
              <w:t>000</w:t>
            </w:r>
          </w:p>
          <w:p w14:paraId="7C52ED90" w14:textId="77777777" w:rsidR="008049DB" w:rsidRDefault="00000000">
            <w:pPr>
              <w:pStyle w:val="Heading2"/>
              <w:outlineLvl w:val="1"/>
            </w:pPr>
            <w:sdt>
              <w:sdtPr>
                <w:alias w:val="Date:"/>
                <w:tag w:val="Date:"/>
                <w:id w:val="677780987"/>
                <w:placeholder>
                  <w:docPart w:val="EEA9B347C71247859E010CDF5265D1BD"/>
                </w:placeholder>
                <w:temporary/>
                <w:showingPlcHdr/>
                <w15:appearance w15:val="hidden"/>
              </w:sdtPr>
              <w:sdtContent>
                <w:r w:rsidR="00CE7F7E">
                  <w:t>Date:</w:t>
                </w:r>
              </w:sdtContent>
            </w:sdt>
            <w:r w:rsidR="006A3739">
              <w:t xml:space="preserve"> </w:t>
            </w:r>
            <w:sdt>
              <w:sdtPr>
                <w:alias w:val="Enter date:"/>
                <w:tag w:val="Enter date:"/>
                <w:id w:val="-86928495"/>
                <w:placeholder>
                  <w:docPart w:val="DD32263F11084D85982FF25C523DD9C2"/>
                </w:placeholder>
                <w:temporary/>
                <w:showingPlcHdr/>
                <w15:appearance w15:val="hidden"/>
              </w:sdtPr>
              <w:sdtContent>
                <w:r w:rsidR="006A3739">
                  <w:t>Date</w:t>
                </w:r>
              </w:sdtContent>
            </w:sdt>
          </w:p>
        </w:tc>
      </w:tr>
      <w:tr w:rsidR="008049DB" w14:paraId="2B56C0A1" w14:textId="77777777" w:rsidTr="00907574">
        <w:trPr>
          <w:trHeight w:val="1440"/>
        </w:trPr>
        <w:tc>
          <w:tcPr>
            <w:tcW w:w="5032" w:type="dxa"/>
          </w:tcPr>
          <w:p w14:paraId="3FF18764" w14:textId="5016A8D9" w:rsidR="008049DB" w:rsidRDefault="008049DB">
            <w:pPr>
              <w:pStyle w:val="Heading3"/>
              <w:outlineLvl w:val="2"/>
            </w:pPr>
          </w:p>
          <w:sdt>
            <w:sdtPr>
              <w:alias w:val="Enter name:"/>
              <w:tag w:val="Enter name:"/>
              <w:id w:val="95537134"/>
              <w:placeholder>
                <w:docPart w:val="6F784E67F1FB4EFFA659B45336370B6B"/>
              </w:placeholder>
              <w:temporary/>
              <w:showingPlcHdr/>
              <w15:appearance w15:val="hidden"/>
            </w:sdtPr>
            <w:sdtContent>
              <w:p w14:paraId="2FE3EEE1" w14:textId="77777777" w:rsidR="008049DB" w:rsidRDefault="006A3739">
                <w:r>
                  <w:t>Recipient Name</w:t>
                </w:r>
              </w:p>
            </w:sdtContent>
          </w:sdt>
          <w:p w14:paraId="565008A0" w14:textId="1B1D37AA" w:rsidR="008049DB" w:rsidRDefault="008049DB"/>
          <w:sdt>
            <w:sdtPr>
              <w:alias w:val="Enter street address:"/>
              <w:tag w:val="Enter street address:"/>
              <w:id w:val="95537188"/>
              <w:placeholder>
                <w:docPart w:val="49821D3AA6534BFEAD39E92FC3562301"/>
              </w:placeholder>
              <w:temporary/>
              <w:showingPlcHdr/>
              <w15:appearance w15:val="hidden"/>
            </w:sdtPr>
            <w:sdtContent>
              <w:p w14:paraId="5767C8A0" w14:textId="77777777" w:rsidR="008049DB" w:rsidRDefault="006A3739">
                <w:r>
                  <w:t>Street Address</w:t>
                </w:r>
              </w:p>
            </w:sdtContent>
          </w:sdt>
          <w:sdt>
            <w:sdtPr>
              <w:alias w:val="Enter City, ST ZIP Code:"/>
              <w:tag w:val="Enter City, ST ZIP Code:"/>
              <w:id w:val="-563794007"/>
              <w:placeholder>
                <w:docPart w:val="5F22FB52429F497886E6C1303F8638EE"/>
              </w:placeholder>
              <w:temporary/>
              <w:showingPlcHdr/>
              <w15:appearance w15:val="hidden"/>
            </w:sdtPr>
            <w:sdtContent>
              <w:p w14:paraId="43888E8C" w14:textId="77777777" w:rsidR="00616194" w:rsidRDefault="00616194">
                <w:r>
                  <w:t>City, ST ZIP Code</w:t>
                </w:r>
              </w:p>
            </w:sdtContent>
          </w:sdt>
          <w:p w14:paraId="68D16454" w14:textId="77777777" w:rsidR="008049DB" w:rsidRDefault="00000000">
            <w:sdt>
              <w:sdtPr>
                <w:alias w:val="Phone:"/>
                <w:tag w:val="Phone:"/>
                <w:id w:val="1061450442"/>
                <w:placeholder>
                  <w:docPart w:val="E9B7005DD0C0453390F0CA0A29B35D96"/>
                </w:placeholder>
                <w:temporary/>
                <w:showingPlcHdr/>
                <w15:appearance w15:val="hidden"/>
              </w:sdtPr>
              <w:sdtContent>
                <w:r w:rsidR="00616194">
                  <w:t>Phone:</w:t>
                </w:r>
              </w:sdtContent>
            </w:sdt>
            <w:r w:rsidR="006A3739">
              <w:t xml:space="preserve"> </w:t>
            </w:r>
            <w:sdt>
              <w:sdtPr>
                <w:alias w:val="Enter phone:"/>
                <w:tag w:val="Enter phone:"/>
                <w:id w:val="95537216"/>
                <w:placeholder>
                  <w:docPart w:val="4E52263B8C9E404AB0611ADD8D7862D9"/>
                </w:placeholder>
                <w:temporary/>
                <w:showingPlcHdr/>
                <w15:appearance w15:val="hidden"/>
              </w:sdtPr>
              <w:sdtContent>
                <w:r w:rsidR="006A3739">
                  <w:t>Phone</w:t>
                </w:r>
              </w:sdtContent>
            </w:sdt>
          </w:p>
        </w:tc>
        <w:tc>
          <w:tcPr>
            <w:tcW w:w="5048" w:type="dxa"/>
          </w:tcPr>
          <w:p w14:paraId="3B3351B6" w14:textId="1F3075D0" w:rsidR="008049DB" w:rsidRDefault="008049DB"/>
          <w:p w14:paraId="3AD287DD" w14:textId="6C28B924" w:rsidR="00837ECD" w:rsidRDefault="00837ECD" w:rsidP="00837ECD"/>
          <w:p w14:paraId="39B2ED78" w14:textId="264980DE" w:rsidR="008049DB" w:rsidRDefault="008049DB"/>
          <w:p w14:paraId="204CF9AD" w14:textId="7F2D19C0" w:rsidR="00616194" w:rsidRDefault="00616194"/>
          <w:p w14:paraId="44131699" w14:textId="27DD7B05" w:rsidR="008049DB" w:rsidRDefault="006A3739">
            <w:r>
              <w:t xml:space="preserve"> </w:t>
            </w:r>
          </w:p>
        </w:tc>
      </w:tr>
    </w:tbl>
    <w:tbl>
      <w:tblPr>
        <w:tblStyle w:val="TableGridLigh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620" w:firstRow="1" w:lastRow="0" w:firstColumn="0" w:lastColumn="0" w:noHBand="1" w:noVBand="1"/>
        <w:tblDescription w:val="First table contains invoice header information, company name and contact information, invoice title, number and date, and recipient billing and shipping contact information; second table contains comment or special instructions, and third table contains salesperson name, purchase order number, requisitioner, shipped via, free on-board point, and terms"/>
      </w:tblPr>
      <w:tblGrid>
        <w:gridCol w:w="10080"/>
      </w:tblGrid>
      <w:tr w:rsidR="008049DB" w14:paraId="6E0B69BB" w14:textId="77777777" w:rsidTr="00AC112C">
        <w:trPr>
          <w:trHeight w:val="520"/>
        </w:trPr>
        <w:tc>
          <w:tcPr>
            <w:tcW w:w="10080" w:type="dxa"/>
            <w:tcMar>
              <w:top w:w="317" w:type="dxa"/>
              <w:left w:w="115" w:type="dxa"/>
              <w:bottom w:w="317" w:type="dxa"/>
              <w:right w:w="115" w:type="dxa"/>
            </w:tcMar>
          </w:tcPr>
          <w:p w14:paraId="3A289A2F" w14:textId="1B5DE197" w:rsidR="008049DB" w:rsidRDefault="00F06E0B">
            <w:pPr>
              <w:pStyle w:val="Heading3"/>
              <w:spacing w:line="264" w:lineRule="auto"/>
              <w:outlineLvl w:val="2"/>
            </w:pPr>
            <w:r>
              <w:t>50% down when received.</w:t>
            </w:r>
          </w:p>
          <w:p w14:paraId="42AFD1AB" w14:textId="77E69EAD" w:rsidR="008049DB" w:rsidRDefault="00F06E0B">
            <w:pPr>
              <w:spacing w:line="264" w:lineRule="auto"/>
            </w:pPr>
            <w:r>
              <w:t>Comments or special notes:</w:t>
            </w:r>
          </w:p>
        </w:tc>
      </w:tr>
    </w:tbl>
    <w:tbl>
      <w:tblPr>
        <w:tblStyle w:val="GridTable1Light"/>
        <w:tblW w:w="5000" w:type="pct"/>
        <w:tblLayout w:type="fixed"/>
        <w:tblLook w:val="06A0" w:firstRow="1" w:lastRow="0" w:firstColumn="1" w:lastColumn="0" w:noHBand="1" w:noVBand="1"/>
        <w:tblDescription w:val="First table contains invoice header information, company name and contact information, invoice title, number and date, and recipient billing and shipping contact information; second table contains comment or special instructions, and third table contains salesperson name, purchase order number, requisitioner, shipped via, free on-board point, and terms"/>
      </w:tblPr>
      <w:tblGrid>
        <w:gridCol w:w="1833"/>
        <w:gridCol w:w="2055"/>
        <w:gridCol w:w="1957"/>
        <w:gridCol w:w="1467"/>
        <w:gridCol w:w="1413"/>
        <w:gridCol w:w="1345"/>
      </w:tblGrid>
      <w:tr w:rsidR="00966901" w:rsidRPr="00966901" w14:paraId="684FCAA5" w14:textId="77777777" w:rsidTr="009669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tcBorders>
              <w:bottom w:val="none" w:sz="0" w:space="0" w:color="auto"/>
            </w:tcBorders>
          </w:tcPr>
          <w:p w14:paraId="46E41841" w14:textId="3F216BDF" w:rsidR="00966901" w:rsidRPr="00966901" w:rsidRDefault="00AC112C" w:rsidP="002558FA">
            <w:pPr>
              <w:pStyle w:val="Heading4"/>
              <w:outlineLvl w:val="3"/>
            </w:pPr>
            <w:r>
              <w:t>gunsmith</w:t>
            </w:r>
          </w:p>
        </w:tc>
        <w:tc>
          <w:tcPr>
            <w:tcW w:w="2055" w:type="dxa"/>
            <w:tcBorders>
              <w:bottom w:val="none" w:sz="0" w:space="0" w:color="auto"/>
            </w:tcBorders>
          </w:tcPr>
          <w:p w14:paraId="3783500D" w14:textId="77777777" w:rsidR="00966901" w:rsidRPr="00966901" w:rsidRDefault="00000000" w:rsidP="002558FA">
            <w:pPr>
              <w:pStyle w:val="Heading4"/>
              <w:outlineLvl w:val="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alias w:val="Purchase order number:"/>
                <w:tag w:val="Purchase order number:"/>
                <w:id w:val="367572390"/>
                <w:placeholder>
                  <w:docPart w:val="AA735907DBB74109AAE83C043DCB223D"/>
                </w:placeholder>
                <w:temporary/>
                <w:showingPlcHdr/>
                <w15:appearance w15:val="hidden"/>
              </w:sdtPr>
              <w:sdtContent>
                <w:r w:rsidR="00966901" w:rsidRPr="00966901">
                  <w:t>P.O. NUMBER</w:t>
                </w:r>
              </w:sdtContent>
            </w:sdt>
          </w:p>
        </w:tc>
        <w:tc>
          <w:tcPr>
            <w:tcW w:w="1957" w:type="dxa"/>
            <w:tcBorders>
              <w:bottom w:val="none" w:sz="0" w:space="0" w:color="auto"/>
            </w:tcBorders>
          </w:tcPr>
          <w:p w14:paraId="43A2E5C7" w14:textId="77777777" w:rsidR="00966901" w:rsidRPr="00966901" w:rsidRDefault="00000000" w:rsidP="002558FA">
            <w:pPr>
              <w:pStyle w:val="Heading4"/>
              <w:outlineLvl w:val="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alias w:val="Requisitioner:"/>
                <w:tag w:val="Requisitioner:"/>
                <w:id w:val="-363215838"/>
                <w:placeholder>
                  <w:docPart w:val="2E31DCA6CC6645B68A4710723326E70E"/>
                </w:placeholder>
                <w:temporary/>
                <w:showingPlcHdr/>
                <w15:appearance w15:val="hidden"/>
              </w:sdtPr>
              <w:sdtContent>
                <w:r w:rsidR="00966901" w:rsidRPr="00966901">
                  <w:t>REQUISITIONER</w:t>
                </w:r>
              </w:sdtContent>
            </w:sdt>
          </w:p>
        </w:tc>
        <w:tc>
          <w:tcPr>
            <w:tcW w:w="1467" w:type="dxa"/>
            <w:tcBorders>
              <w:bottom w:val="none" w:sz="0" w:space="0" w:color="auto"/>
            </w:tcBorders>
          </w:tcPr>
          <w:p w14:paraId="5B55E213" w14:textId="77777777" w:rsidR="00966901" w:rsidRPr="00966901" w:rsidRDefault="00000000" w:rsidP="002558FA">
            <w:pPr>
              <w:pStyle w:val="Heading4"/>
              <w:outlineLvl w:val="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alias w:val="Shipped via:"/>
                <w:tag w:val="Shipped via:"/>
                <w:id w:val="-336917973"/>
                <w:placeholder>
                  <w:docPart w:val="75DEA6257D744CA6AAAA0C87AEBECFEC"/>
                </w:placeholder>
                <w:temporary/>
                <w:showingPlcHdr/>
                <w15:appearance w15:val="hidden"/>
              </w:sdtPr>
              <w:sdtContent>
                <w:r w:rsidR="00966901" w:rsidRPr="00966901">
                  <w:t>SHIPPED VIA</w:t>
                </w:r>
              </w:sdtContent>
            </w:sdt>
          </w:p>
        </w:tc>
        <w:tc>
          <w:tcPr>
            <w:tcW w:w="1413" w:type="dxa"/>
            <w:tcBorders>
              <w:bottom w:val="none" w:sz="0" w:space="0" w:color="auto"/>
            </w:tcBorders>
          </w:tcPr>
          <w:p w14:paraId="08CEEA7E" w14:textId="77777777" w:rsidR="00966901" w:rsidRPr="00966901" w:rsidRDefault="00000000" w:rsidP="002558FA">
            <w:pPr>
              <w:pStyle w:val="Heading4"/>
              <w:outlineLvl w:val="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alias w:val="Free on board point:"/>
                <w:tag w:val="Free on board point:"/>
                <w:id w:val="-169252815"/>
                <w:placeholder>
                  <w:docPart w:val="D360A258A9C84FF39013A01CC68A40AA"/>
                </w:placeholder>
                <w:temporary/>
                <w:showingPlcHdr/>
                <w15:appearance w15:val="hidden"/>
              </w:sdtPr>
              <w:sdtContent>
                <w:r w:rsidR="00966901" w:rsidRPr="00966901">
                  <w:t>F.O.B. POINT</w:t>
                </w:r>
              </w:sdtContent>
            </w:sdt>
          </w:p>
        </w:tc>
        <w:tc>
          <w:tcPr>
            <w:tcW w:w="1345" w:type="dxa"/>
            <w:tcBorders>
              <w:bottom w:val="none" w:sz="0" w:space="0" w:color="auto"/>
            </w:tcBorders>
          </w:tcPr>
          <w:p w14:paraId="0506935B" w14:textId="77777777" w:rsidR="00966901" w:rsidRPr="00966901" w:rsidRDefault="00000000" w:rsidP="002558FA">
            <w:pPr>
              <w:pStyle w:val="Heading4"/>
              <w:outlineLvl w:val="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alias w:val="Quotation terms:"/>
                <w:tag w:val="Quotation terms:"/>
                <w:id w:val="1351061489"/>
                <w:placeholder>
                  <w:docPart w:val="CD3744AB272D42EDBAD0515DAADB8751"/>
                </w:placeholder>
                <w:temporary/>
                <w:showingPlcHdr/>
                <w15:appearance w15:val="hidden"/>
              </w:sdtPr>
              <w:sdtContent>
                <w:r w:rsidR="00966901" w:rsidRPr="00966901">
                  <w:t>TERMS</w:t>
                </w:r>
              </w:sdtContent>
            </w:sdt>
          </w:p>
        </w:tc>
      </w:tr>
      <w:tr w:rsidR="00966901" w14:paraId="092F3631" w14:textId="77777777" w:rsidTr="00E54EA3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</w:tcPr>
          <w:p w14:paraId="581E0BCF" w14:textId="77777777" w:rsidR="00966901" w:rsidRDefault="00966901" w:rsidP="00966901">
            <w:pPr>
              <w:spacing w:line="264" w:lineRule="auto"/>
            </w:pPr>
          </w:p>
        </w:tc>
        <w:tc>
          <w:tcPr>
            <w:tcW w:w="2055" w:type="dxa"/>
          </w:tcPr>
          <w:p w14:paraId="13B7E54F" w14:textId="77777777" w:rsidR="00966901" w:rsidRDefault="00966901" w:rsidP="00966901">
            <w:pPr>
              <w:spacing w:line="26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57" w:type="dxa"/>
          </w:tcPr>
          <w:p w14:paraId="10E4CAC3" w14:textId="77777777" w:rsidR="00966901" w:rsidRDefault="00966901" w:rsidP="00966901">
            <w:pPr>
              <w:spacing w:line="26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67" w:type="dxa"/>
          </w:tcPr>
          <w:p w14:paraId="3443641F" w14:textId="77777777" w:rsidR="00966901" w:rsidRDefault="00966901" w:rsidP="00966901">
            <w:pPr>
              <w:spacing w:line="26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13" w:type="dxa"/>
          </w:tcPr>
          <w:p w14:paraId="1864C577" w14:textId="77777777" w:rsidR="00966901" w:rsidRDefault="00966901" w:rsidP="00966901">
            <w:pPr>
              <w:spacing w:line="26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sdt>
          <w:sdtPr>
            <w:alias w:val="Enter here:"/>
            <w:tag w:val="Enter here:"/>
            <w:id w:val="-1148594671"/>
            <w:placeholder>
              <w:docPart w:val="B86B6AB7FCF249DB9C2429D96515B619"/>
            </w:placeholder>
            <w:temporary/>
            <w:showingPlcHdr/>
            <w15:appearance w15:val="hidden"/>
          </w:sdtPr>
          <w:sdtContent>
            <w:tc>
              <w:tcPr>
                <w:tcW w:w="1345" w:type="dxa"/>
              </w:tcPr>
              <w:p w14:paraId="6CF835A7" w14:textId="77777777" w:rsidR="00966901" w:rsidRDefault="00966901" w:rsidP="00966901">
                <w:pPr>
                  <w:spacing w:line="264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>
                  <w:t>Due on receipt</w:t>
                </w:r>
              </w:p>
            </w:tc>
          </w:sdtContent>
        </w:sdt>
      </w:tr>
    </w:tbl>
    <w:p w14:paraId="733EA647" w14:textId="6D1ED952" w:rsidR="00966901" w:rsidRDefault="00966901"/>
    <w:tbl>
      <w:tblPr>
        <w:tblStyle w:val="GridTable1Light"/>
        <w:tblW w:w="0" w:type="auto"/>
        <w:tblLayout w:type="fixed"/>
        <w:tblLook w:val="0620" w:firstRow="1" w:lastRow="0" w:firstColumn="0" w:lastColumn="0" w:noHBand="1" w:noVBand="1"/>
        <w:tblDescription w:val="First table is the main invoice table to enter Quantity, Description, Unit Price, and Total, and second table for Subtotal, Sales Tax, Shipping &amp; Handling charges, and Total Due"/>
      </w:tblPr>
      <w:tblGrid>
        <w:gridCol w:w="445"/>
        <w:gridCol w:w="7"/>
        <w:gridCol w:w="6866"/>
        <w:gridCol w:w="1404"/>
        <w:gridCol w:w="1348"/>
      </w:tblGrid>
      <w:tr w:rsidR="008049DB" w14:paraId="5E8EFBE2" w14:textId="77777777" w:rsidTr="00AC11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0"/>
        </w:trPr>
        <w:tc>
          <w:tcPr>
            <w:tcW w:w="445" w:type="dxa"/>
          </w:tcPr>
          <w:p w14:paraId="457DDFA3" w14:textId="50FD9C5A" w:rsidR="008049DB" w:rsidRDefault="008049DB">
            <w:pPr>
              <w:pStyle w:val="Heading4"/>
              <w:outlineLvl w:val="3"/>
            </w:pPr>
          </w:p>
        </w:tc>
        <w:tc>
          <w:tcPr>
            <w:tcW w:w="6873" w:type="dxa"/>
            <w:gridSpan w:val="2"/>
          </w:tcPr>
          <w:p w14:paraId="08F95526" w14:textId="77777777" w:rsidR="008049DB" w:rsidRDefault="00000000">
            <w:pPr>
              <w:pStyle w:val="Heading4"/>
              <w:outlineLvl w:val="3"/>
            </w:pPr>
            <w:sdt>
              <w:sdtPr>
                <w:alias w:val="Description:"/>
                <w:tag w:val="Description:"/>
                <w:id w:val="1198742974"/>
                <w:placeholder>
                  <w:docPart w:val="188CE913877B4BDCA3DAD71C2374E097"/>
                </w:placeholder>
                <w:temporary/>
                <w:showingPlcHdr/>
                <w15:appearance w15:val="hidden"/>
              </w:sdtPr>
              <w:sdtContent>
                <w:r w:rsidR="00934F6F">
                  <w:t>DESCRIPTION</w:t>
                </w:r>
              </w:sdtContent>
            </w:sdt>
          </w:p>
        </w:tc>
        <w:tc>
          <w:tcPr>
            <w:tcW w:w="1404" w:type="dxa"/>
          </w:tcPr>
          <w:p w14:paraId="6044399E" w14:textId="77777777" w:rsidR="008049DB" w:rsidRDefault="00000000">
            <w:pPr>
              <w:pStyle w:val="Heading4"/>
              <w:outlineLvl w:val="3"/>
            </w:pPr>
            <w:sdt>
              <w:sdtPr>
                <w:alias w:val="Unit price:"/>
                <w:tag w:val="Unit price:"/>
                <w:id w:val="1604447165"/>
                <w:placeholder>
                  <w:docPart w:val="F07E50AE909742FCB3465A778E03C55C"/>
                </w:placeholder>
                <w:temporary/>
                <w:showingPlcHdr/>
                <w15:appearance w15:val="hidden"/>
              </w:sdtPr>
              <w:sdtContent>
                <w:r w:rsidR="00934F6F">
                  <w:t>UNIT PRICE</w:t>
                </w:r>
              </w:sdtContent>
            </w:sdt>
          </w:p>
        </w:tc>
        <w:tc>
          <w:tcPr>
            <w:tcW w:w="1348" w:type="dxa"/>
          </w:tcPr>
          <w:p w14:paraId="34633FAF" w14:textId="77777777" w:rsidR="008049DB" w:rsidRDefault="00000000">
            <w:pPr>
              <w:pStyle w:val="Heading4"/>
              <w:outlineLvl w:val="3"/>
            </w:pPr>
            <w:sdt>
              <w:sdtPr>
                <w:alias w:val="Total:"/>
                <w:tag w:val="Total:"/>
                <w:id w:val="-150831350"/>
                <w:placeholder>
                  <w:docPart w:val="F96FA21EE298408DA813F2BD32025D93"/>
                </w:placeholder>
                <w:temporary/>
                <w:showingPlcHdr/>
                <w15:appearance w15:val="hidden"/>
              </w:sdtPr>
              <w:sdtContent>
                <w:r w:rsidR="00934F6F">
                  <w:t>TOTAL</w:t>
                </w:r>
              </w:sdtContent>
            </w:sdt>
          </w:p>
        </w:tc>
      </w:tr>
      <w:tr w:rsidR="008049DB" w14:paraId="6FE3E12D" w14:textId="77777777" w:rsidTr="00AC112C">
        <w:tc>
          <w:tcPr>
            <w:tcW w:w="452" w:type="dxa"/>
            <w:gridSpan w:val="2"/>
          </w:tcPr>
          <w:p w14:paraId="2E61E8BE" w14:textId="77777777" w:rsidR="008049DB" w:rsidRDefault="008049DB">
            <w:pPr>
              <w:pStyle w:val="Quantity"/>
            </w:pPr>
          </w:p>
        </w:tc>
        <w:tc>
          <w:tcPr>
            <w:tcW w:w="6866" w:type="dxa"/>
          </w:tcPr>
          <w:p w14:paraId="7D2A7A1E" w14:textId="676AE56E" w:rsidR="008049DB" w:rsidRDefault="000A6EB5">
            <w:r>
              <w:t>CUT &amp; CROWN BARREL TO 23” OR BEST BALISTIC LENGHTH</w:t>
            </w:r>
          </w:p>
        </w:tc>
        <w:tc>
          <w:tcPr>
            <w:tcW w:w="1404" w:type="dxa"/>
          </w:tcPr>
          <w:p w14:paraId="619BBA78" w14:textId="77777777" w:rsidR="008049DB" w:rsidRDefault="008049DB">
            <w:pPr>
              <w:pStyle w:val="Amount"/>
            </w:pPr>
          </w:p>
        </w:tc>
        <w:tc>
          <w:tcPr>
            <w:tcW w:w="1348" w:type="dxa"/>
          </w:tcPr>
          <w:p w14:paraId="2E4D8B40" w14:textId="77777777" w:rsidR="008049DB" w:rsidRDefault="008049DB">
            <w:pPr>
              <w:pStyle w:val="Amount"/>
            </w:pPr>
          </w:p>
        </w:tc>
      </w:tr>
      <w:tr w:rsidR="008049DB" w14:paraId="1A226C32" w14:textId="77777777" w:rsidTr="00AC112C">
        <w:tc>
          <w:tcPr>
            <w:tcW w:w="452" w:type="dxa"/>
            <w:gridSpan w:val="2"/>
          </w:tcPr>
          <w:p w14:paraId="14426DC4" w14:textId="77777777" w:rsidR="008049DB" w:rsidRDefault="008049DB">
            <w:pPr>
              <w:pStyle w:val="Quantity"/>
            </w:pPr>
          </w:p>
        </w:tc>
        <w:tc>
          <w:tcPr>
            <w:tcW w:w="6866" w:type="dxa"/>
          </w:tcPr>
          <w:p w14:paraId="5379B9C4" w14:textId="7181FB8D" w:rsidR="008049DB" w:rsidRDefault="00AC112C">
            <w:r>
              <w:t xml:space="preserve">INSTALL </w:t>
            </w:r>
            <w:r w:rsidR="000A6EB5">
              <w:t>BANDED FRONT SIGHT &amp; BANDED SLING MOUNT ON BARREL</w:t>
            </w:r>
          </w:p>
        </w:tc>
        <w:tc>
          <w:tcPr>
            <w:tcW w:w="1404" w:type="dxa"/>
          </w:tcPr>
          <w:p w14:paraId="7FD86B91" w14:textId="77777777" w:rsidR="008049DB" w:rsidRDefault="008049DB">
            <w:pPr>
              <w:pStyle w:val="Amount"/>
            </w:pPr>
          </w:p>
        </w:tc>
        <w:tc>
          <w:tcPr>
            <w:tcW w:w="1348" w:type="dxa"/>
          </w:tcPr>
          <w:p w14:paraId="2CA391F0" w14:textId="77777777" w:rsidR="008049DB" w:rsidRDefault="008049DB">
            <w:pPr>
              <w:pStyle w:val="Amount"/>
            </w:pPr>
          </w:p>
        </w:tc>
      </w:tr>
      <w:tr w:rsidR="008049DB" w14:paraId="048D5193" w14:textId="77777777" w:rsidTr="00AC112C">
        <w:tc>
          <w:tcPr>
            <w:tcW w:w="452" w:type="dxa"/>
            <w:gridSpan w:val="2"/>
          </w:tcPr>
          <w:p w14:paraId="359D82FF" w14:textId="77777777" w:rsidR="008049DB" w:rsidRDefault="008049DB">
            <w:pPr>
              <w:pStyle w:val="Quantity"/>
            </w:pPr>
          </w:p>
        </w:tc>
        <w:tc>
          <w:tcPr>
            <w:tcW w:w="6866" w:type="dxa"/>
          </w:tcPr>
          <w:p w14:paraId="76B73964" w14:textId="179ECFDB" w:rsidR="008049DB" w:rsidRDefault="000A6EB5">
            <w:r>
              <w:t>GLASS BED STOCK - INSTALL 3-POSTION SAFETY – INSTALL SINGLE</w:t>
            </w:r>
          </w:p>
        </w:tc>
        <w:tc>
          <w:tcPr>
            <w:tcW w:w="1404" w:type="dxa"/>
          </w:tcPr>
          <w:p w14:paraId="6E21997A" w14:textId="77777777" w:rsidR="008049DB" w:rsidRDefault="008049DB">
            <w:pPr>
              <w:pStyle w:val="Amount"/>
            </w:pPr>
          </w:p>
        </w:tc>
        <w:tc>
          <w:tcPr>
            <w:tcW w:w="1348" w:type="dxa"/>
          </w:tcPr>
          <w:p w14:paraId="1A09C9BF" w14:textId="77777777" w:rsidR="008049DB" w:rsidRDefault="008049DB">
            <w:pPr>
              <w:pStyle w:val="Amount"/>
            </w:pPr>
          </w:p>
        </w:tc>
      </w:tr>
      <w:tr w:rsidR="008049DB" w14:paraId="7464A475" w14:textId="77777777" w:rsidTr="00AC112C">
        <w:tc>
          <w:tcPr>
            <w:tcW w:w="452" w:type="dxa"/>
            <w:gridSpan w:val="2"/>
          </w:tcPr>
          <w:p w14:paraId="3C7F15D2" w14:textId="77777777" w:rsidR="008049DB" w:rsidRDefault="008049DB">
            <w:pPr>
              <w:pStyle w:val="Quantity"/>
            </w:pPr>
          </w:p>
        </w:tc>
        <w:tc>
          <w:tcPr>
            <w:tcW w:w="6866" w:type="dxa"/>
          </w:tcPr>
          <w:p w14:paraId="7274F393" w14:textId="61A4DB86" w:rsidR="008049DB" w:rsidRDefault="000A6EB5">
            <w:r>
              <w:t>STAGE TRIGGER</w:t>
            </w:r>
            <w:r w:rsidR="0012040A">
              <w:t xml:space="preserve"> 1Lb to 3Lb PULL</w:t>
            </w:r>
            <w:r w:rsidR="00F41B67">
              <w:t xml:space="preserve"> – STRAIGHTEN &amp; FILL BOLT HANDLE</w:t>
            </w:r>
          </w:p>
        </w:tc>
        <w:tc>
          <w:tcPr>
            <w:tcW w:w="1404" w:type="dxa"/>
          </w:tcPr>
          <w:p w14:paraId="0BB149E3" w14:textId="77777777" w:rsidR="008049DB" w:rsidRDefault="008049DB">
            <w:pPr>
              <w:pStyle w:val="Amount"/>
            </w:pPr>
          </w:p>
        </w:tc>
        <w:tc>
          <w:tcPr>
            <w:tcW w:w="1348" w:type="dxa"/>
          </w:tcPr>
          <w:p w14:paraId="2B6C4A21" w14:textId="77777777" w:rsidR="008049DB" w:rsidRDefault="008049DB">
            <w:pPr>
              <w:pStyle w:val="Amount"/>
            </w:pPr>
          </w:p>
        </w:tc>
      </w:tr>
      <w:tr w:rsidR="00E54EA3" w14:paraId="31E233CD" w14:textId="77777777" w:rsidTr="00AC112C">
        <w:tc>
          <w:tcPr>
            <w:tcW w:w="452" w:type="dxa"/>
            <w:gridSpan w:val="2"/>
          </w:tcPr>
          <w:p w14:paraId="29F844DE" w14:textId="77777777" w:rsidR="00E54EA3" w:rsidRDefault="00E54EA3">
            <w:pPr>
              <w:pStyle w:val="Quantity"/>
            </w:pPr>
          </w:p>
        </w:tc>
        <w:tc>
          <w:tcPr>
            <w:tcW w:w="6866" w:type="dxa"/>
          </w:tcPr>
          <w:p w14:paraId="3476B651" w14:textId="5B87F2AD" w:rsidR="00E54EA3" w:rsidRDefault="0012040A">
            <w:r>
              <w:t>SMOOTH ACTION – JEWWL BOLT &amp; JEWEL FOLLOWER (floor plate)</w:t>
            </w:r>
          </w:p>
        </w:tc>
        <w:tc>
          <w:tcPr>
            <w:tcW w:w="1404" w:type="dxa"/>
          </w:tcPr>
          <w:p w14:paraId="493D07B5" w14:textId="77777777" w:rsidR="00E54EA3" w:rsidRDefault="00E54EA3">
            <w:pPr>
              <w:pStyle w:val="Amount"/>
            </w:pPr>
          </w:p>
        </w:tc>
        <w:tc>
          <w:tcPr>
            <w:tcW w:w="1348" w:type="dxa"/>
          </w:tcPr>
          <w:p w14:paraId="455D9321" w14:textId="77777777" w:rsidR="00E54EA3" w:rsidRDefault="00E54EA3">
            <w:pPr>
              <w:pStyle w:val="Amount"/>
            </w:pPr>
          </w:p>
        </w:tc>
      </w:tr>
      <w:tr w:rsidR="008049DB" w14:paraId="31AE372B" w14:textId="77777777" w:rsidTr="00AC112C">
        <w:tc>
          <w:tcPr>
            <w:tcW w:w="452" w:type="dxa"/>
            <w:gridSpan w:val="2"/>
          </w:tcPr>
          <w:p w14:paraId="54061FDA" w14:textId="77777777" w:rsidR="008049DB" w:rsidRDefault="008049DB">
            <w:pPr>
              <w:pStyle w:val="Quantity"/>
            </w:pPr>
          </w:p>
        </w:tc>
        <w:tc>
          <w:tcPr>
            <w:tcW w:w="6866" w:type="dxa"/>
          </w:tcPr>
          <w:p w14:paraId="0A00D813" w14:textId="5F21B8B5" w:rsidR="008049DB" w:rsidRDefault="00F41B67">
            <w:r>
              <w:t>CHECK FOR PROPER FEED &amp; FUNCTION</w:t>
            </w:r>
            <w:r w:rsidR="0012040A">
              <w:t xml:space="preserve"> CHAMBERING</w:t>
            </w:r>
          </w:p>
        </w:tc>
        <w:tc>
          <w:tcPr>
            <w:tcW w:w="1404" w:type="dxa"/>
          </w:tcPr>
          <w:p w14:paraId="5D6DF744" w14:textId="77777777" w:rsidR="008049DB" w:rsidRDefault="008049DB">
            <w:pPr>
              <w:pStyle w:val="Amount"/>
            </w:pPr>
          </w:p>
        </w:tc>
        <w:tc>
          <w:tcPr>
            <w:tcW w:w="1348" w:type="dxa"/>
          </w:tcPr>
          <w:p w14:paraId="5EB3C58A" w14:textId="77777777" w:rsidR="008049DB" w:rsidRDefault="008049DB">
            <w:pPr>
              <w:pStyle w:val="Amount"/>
            </w:pPr>
          </w:p>
        </w:tc>
      </w:tr>
      <w:tr w:rsidR="00F06E0B" w14:paraId="09956860" w14:textId="77777777" w:rsidTr="00AC112C">
        <w:tc>
          <w:tcPr>
            <w:tcW w:w="452" w:type="dxa"/>
            <w:gridSpan w:val="2"/>
          </w:tcPr>
          <w:p w14:paraId="1CD439F0" w14:textId="77777777" w:rsidR="00F06E0B" w:rsidRDefault="00F06E0B">
            <w:pPr>
              <w:pStyle w:val="Quantity"/>
            </w:pPr>
          </w:p>
        </w:tc>
        <w:tc>
          <w:tcPr>
            <w:tcW w:w="6866" w:type="dxa"/>
          </w:tcPr>
          <w:p w14:paraId="14BF76BE" w14:textId="464DF32F" w:rsidR="00F06E0B" w:rsidRDefault="00F06E0B">
            <w:r>
              <w:t xml:space="preserve">CERAKOTE ALL METAL – YOUR CHOICE OF COLOR. </w:t>
            </w:r>
            <w:r w:rsidRPr="00F06E0B">
              <w:rPr>
                <w:b/>
                <w:bCs/>
                <w:i/>
                <w:iCs/>
                <w:u w:val="single"/>
              </w:rPr>
              <w:t>SEE INFO LINK</w:t>
            </w:r>
          </w:p>
        </w:tc>
        <w:tc>
          <w:tcPr>
            <w:tcW w:w="1404" w:type="dxa"/>
          </w:tcPr>
          <w:p w14:paraId="103B269A" w14:textId="77777777" w:rsidR="00F06E0B" w:rsidRDefault="00F06E0B">
            <w:pPr>
              <w:pStyle w:val="Amount"/>
            </w:pPr>
          </w:p>
        </w:tc>
        <w:tc>
          <w:tcPr>
            <w:tcW w:w="1348" w:type="dxa"/>
          </w:tcPr>
          <w:p w14:paraId="484491AD" w14:textId="77777777" w:rsidR="00F06E0B" w:rsidRDefault="00F06E0B">
            <w:pPr>
              <w:pStyle w:val="Amount"/>
            </w:pPr>
          </w:p>
        </w:tc>
      </w:tr>
      <w:tr w:rsidR="00F06E0B" w14:paraId="451B3046" w14:textId="77777777" w:rsidTr="00AC112C">
        <w:tc>
          <w:tcPr>
            <w:tcW w:w="452" w:type="dxa"/>
            <w:gridSpan w:val="2"/>
          </w:tcPr>
          <w:p w14:paraId="06181B28" w14:textId="77777777" w:rsidR="00F06E0B" w:rsidRDefault="00F06E0B">
            <w:pPr>
              <w:pStyle w:val="Quantity"/>
            </w:pPr>
          </w:p>
        </w:tc>
        <w:tc>
          <w:tcPr>
            <w:tcW w:w="6866" w:type="dxa"/>
          </w:tcPr>
          <w:p w14:paraId="65D67504" w14:textId="5D4BDFE9" w:rsidR="00F06E0B" w:rsidRDefault="00F06E0B">
            <w:r>
              <w:t>HOT CAUSTIC BLUING</w:t>
            </w:r>
          </w:p>
        </w:tc>
        <w:tc>
          <w:tcPr>
            <w:tcW w:w="1404" w:type="dxa"/>
          </w:tcPr>
          <w:p w14:paraId="6F541017" w14:textId="77777777" w:rsidR="00F06E0B" w:rsidRDefault="00F06E0B">
            <w:pPr>
              <w:pStyle w:val="Amount"/>
            </w:pPr>
          </w:p>
        </w:tc>
        <w:tc>
          <w:tcPr>
            <w:tcW w:w="1348" w:type="dxa"/>
          </w:tcPr>
          <w:p w14:paraId="06FA22F1" w14:textId="77777777" w:rsidR="00F06E0B" w:rsidRDefault="00F06E0B">
            <w:pPr>
              <w:pStyle w:val="Amount"/>
            </w:pPr>
          </w:p>
        </w:tc>
      </w:tr>
      <w:tr w:rsidR="00F06E0B" w14:paraId="3C46E44F" w14:textId="77777777" w:rsidTr="00AC112C">
        <w:tc>
          <w:tcPr>
            <w:tcW w:w="452" w:type="dxa"/>
            <w:gridSpan w:val="2"/>
          </w:tcPr>
          <w:p w14:paraId="7731F3BF" w14:textId="77777777" w:rsidR="00F06E0B" w:rsidRDefault="00F06E0B">
            <w:pPr>
              <w:pStyle w:val="Quantity"/>
            </w:pPr>
          </w:p>
        </w:tc>
        <w:tc>
          <w:tcPr>
            <w:tcW w:w="6866" w:type="dxa"/>
          </w:tcPr>
          <w:p w14:paraId="5260DAAD" w14:textId="3ECB520E" w:rsidR="00F06E0B" w:rsidRDefault="00F06E0B">
            <w:r>
              <w:t>SLOW RUST BLUING</w:t>
            </w:r>
          </w:p>
        </w:tc>
        <w:tc>
          <w:tcPr>
            <w:tcW w:w="1404" w:type="dxa"/>
          </w:tcPr>
          <w:p w14:paraId="68B1F517" w14:textId="77777777" w:rsidR="00F06E0B" w:rsidRDefault="00F06E0B">
            <w:pPr>
              <w:pStyle w:val="Amount"/>
            </w:pPr>
          </w:p>
        </w:tc>
        <w:tc>
          <w:tcPr>
            <w:tcW w:w="1348" w:type="dxa"/>
          </w:tcPr>
          <w:p w14:paraId="0E144FD2" w14:textId="77777777" w:rsidR="00F06E0B" w:rsidRDefault="00F06E0B">
            <w:pPr>
              <w:pStyle w:val="Amount"/>
            </w:pPr>
          </w:p>
        </w:tc>
      </w:tr>
      <w:tr w:rsidR="00F06E0B" w14:paraId="611C22B0" w14:textId="77777777" w:rsidTr="00AC112C">
        <w:tc>
          <w:tcPr>
            <w:tcW w:w="452" w:type="dxa"/>
            <w:gridSpan w:val="2"/>
          </w:tcPr>
          <w:p w14:paraId="03874604" w14:textId="77777777" w:rsidR="00F06E0B" w:rsidRDefault="00F06E0B" w:rsidP="00F06E0B">
            <w:pPr>
              <w:pStyle w:val="Quantity"/>
            </w:pPr>
          </w:p>
        </w:tc>
        <w:tc>
          <w:tcPr>
            <w:tcW w:w="6866" w:type="dxa"/>
          </w:tcPr>
          <w:p w14:paraId="6D20557A" w14:textId="77777777" w:rsidR="00F06E0B" w:rsidRDefault="00F06E0B" w:rsidP="00F06E0B">
            <w:r>
              <w:t xml:space="preserve">INTEGRAL BARREL CUSTOM MACHINED – </w:t>
            </w:r>
            <w:proofErr w:type="gramStart"/>
            <w:r>
              <w:t>OCT,OCT</w:t>
            </w:r>
            <w:proofErr w:type="gramEnd"/>
            <w:r>
              <w:t>/ROUND OR CLASSIC ROUND YOUR CHOICE OF SIGHT COMBO (NECG)</w:t>
            </w:r>
          </w:p>
          <w:p w14:paraId="7795AF50" w14:textId="58F5EA0A" w:rsidR="00F06E0B" w:rsidRDefault="00F06E0B" w:rsidP="00F06E0B"/>
        </w:tc>
        <w:tc>
          <w:tcPr>
            <w:tcW w:w="1404" w:type="dxa"/>
          </w:tcPr>
          <w:p w14:paraId="4473822E" w14:textId="77777777" w:rsidR="00F06E0B" w:rsidRDefault="00F06E0B" w:rsidP="00F06E0B">
            <w:pPr>
              <w:pStyle w:val="Amount"/>
            </w:pPr>
          </w:p>
        </w:tc>
        <w:tc>
          <w:tcPr>
            <w:tcW w:w="1348" w:type="dxa"/>
          </w:tcPr>
          <w:p w14:paraId="1E55EAC4" w14:textId="64279EC5" w:rsidR="00F06E0B" w:rsidRDefault="00F06E0B" w:rsidP="00F06E0B">
            <w:pPr>
              <w:pStyle w:val="Amount"/>
            </w:pPr>
          </w:p>
        </w:tc>
      </w:tr>
      <w:tr w:rsidR="00F06E0B" w14:paraId="0281C199" w14:textId="77777777" w:rsidTr="000A6EB5">
        <w:trPr>
          <w:trHeight w:val="548"/>
        </w:trPr>
        <w:tc>
          <w:tcPr>
            <w:tcW w:w="452" w:type="dxa"/>
            <w:gridSpan w:val="2"/>
          </w:tcPr>
          <w:p w14:paraId="0F6BB0B4" w14:textId="1959D771" w:rsidR="00F06E0B" w:rsidRDefault="00F06E0B" w:rsidP="00F06E0B">
            <w:pPr>
              <w:pStyle w:val="Quantity"/>
            </w:pPr>
          </w:p>
        </w:tc>
        <w:tc>
          <w:tcPr>
            <w:tcW w:w="6866" w:type="dxa"/>
          </w:tcPr>
          <w:p w14:paraId="5617C96F" w14:textId="61B9C7A9" w:rsidR="00F06E0B" w:rsidRDefault="00F06E0B" w:rsidP="00F06E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FIBERGLASS STOCK – CHOICE OF COLOR &amp; PATTERN. - MERCURY TUBE(S) </w:t>
            </w:r>
          </w:p>
          <w:p w14:paraId="39CC8535" w14:textId="77777777" w:rsidR="00F06E0B" w:rsidRDefault="00F06E0B" w:rsidP="00F06E0B">
            <w:pPr>
              <w:rPr>
                <w:sz w:val="16"/>
                <w:szCs w:val="16"/>
              </w:rPr>
            </w:pPr>
          </w:p>
          <w:p w14:paraId="3166990C" w14:textId="7A48CE1B" w:rsidR="00F06E0B" w:rsidRPr="00E54EA3" w:rsidRDefault="00F06E0B" w:rsidP="00F06E0B">
            <w:pPr>
              <w:rPr>
                <w:sz w:val="16"/>
                <w:szCs w:val="16"/>
              </w:rPr>
            </w:pPr>
            <w:r w:rsidRPr="00E54EA3">
              <w:rPr>
                <w:sz w:val="16"/>
                <w:szCs w:val="16"/>
              </w:rPr>
              <w:t>AAA WALNUT STOCK – FOUR PANEL CHECKERING – EBONY TIP &amp; GRIP CAP</w:t>
            </w:r>
          </w:p>
        </w:tc>
        <w:tc>
          <w:tcPr>
            <w:tcW w:w="1404" w:type="dxa"/>
          </w:tcPr>
          <w:p w14:paraId="480A28EA" w14:textId="230B1FA6" w:rsidR="00F06E0B" w:rsidRPr="00372BA9" w:rsidRDefault="00F06E0B" w:rsidP="00F06E0B">
            <w:pPr>
              <w:pStyle w:val="Amount"/>
              <w:rPr>
                <w:sz w:val="16"/>
                <w:szCs w:val="16"/>
              </w:rPr>
            </w:pPr>
          </w:p>
        </w:tc>
        <w:tc>
          <w:tcPr>
            <w:tcW w:w="1348" w:type="dxa"/>
          </w:tcPr>
          <w:p w14:paraId="435D3F6A" w14:textId="0FD510C9" w:rsidR="00F06E0B" w:rsidRDefault="00F06E0B" w:rsidP="00F06E0B">
            <w:pPr>
              <w:pStyle w:val="Amount"/>
              <w:jc w:val="center"/>
            </w:pPr>
            <w:r>
              <w:t>$5275.00</w:t>
            </w:r>
          </w:p>
          <w:p w14:paraId="07E3FEAF" w14:textId="77777777" w:rsidR="00F06E0B" w:rsidRPr="00E54EA3" w:rsidRDefault="00F06E0B" w:rsidP="00F06E0B">
            <w:pPr>
              <w:pStyle w:val="Amount"/>
              <w:jc w:val="center"/>
              <w:rPr>
                <w:sz w:val="16"/>
                <w:szCs w:val="16"/>
              </w:rPr>
            </w:pPr>
            <w:r w:rsidRPr="00E54EA3">
              <w:rPr>
                <w:sz w:val="16"/>
                <w:szCs w:val="16"/>
              </w:rPr>
              <w:t>OR</w:t>
            </w:r>
          </w:p>
          <w:p w14:paraId="48D084C1" w14:textId="7BF19ED2" w:rsidR="00F06E0B" w:rsidRDefault="00F06E0B" w:rsidP="00F06E0B">
            <w:pPr>
              <w:pStyle w:val="Amount"/>
              <w:jc w:val="center"/>
            </w:pPr>
            <w:r>
              <w:t>$5995.00</w:t>
            </w:r>
          </w:p>
        </w:tc>
      </w:tr>
      <w:tr w:rsidR="00F06E0B" w14:paraId="630BF0C9" w14:textId="77777777" w:rsidTr="00E54EA3">
        <w:trPr>
          <w:trHeight w:val="881"/>
        </w:trPr>
        <w:tc>
          <w:tcPr>
            <w:tcW w:w="452" w:type="dxa"/>
            <w:gridSpan w:val="2"/>
          </w:tcPr>
          <w:p w14:paraId="46ECCA1F" w14:textId="77777777" w:rsidR="00F06E0B" w:rsidRDefault="00F06E0B" w:rsidP="00F06E0B">
            <w:pPr>
              <w:pStyle w:val="Quantity"/>
            </w:pPr>
          </w:p>
        </w:tc>
        <w:tc>
          <w:tcPr>
            <w:tcW w:w="6866" w:type="dxa"/>
          </w:tcPr>
          <w:p w14:paraId="7787F9AF" w14:textId="77777777" w:rsidR="00F06E0B" w:rsidRPr="00847637" w:rsidRDefault="00F06E0B" w:rsidP="00F06E0B">
            <w:pPr>
              <w:rPr>
                <w:color w:val="FF0000"/>
              </w:rPr>
            </w:pPr>
            <w:r w:rsidRPr="00847637">
              <w:rPr>
                <w:color w:val="FF0000"/>
              </w:rPr>
              <w:t>ADD ON ITEMS:</w:t>
            </w:r>
          </w:p>
          <w:p w14:paraId="4BA09AD5" w14:textId="2F2D9502" w:rsidR="00F06E0B" w:rsidRDefault="00F06E0B" w:rsidP="00F06E0B">
            <w:r>
              <w:t>LEATHER SLING – BLACK OR TAN</w:t>
            </w:r>
          </w:p>
          <w:p w14:paraId="66525589" w14:textId="303D64C0" w:rsidR="00F06E0B" w:rsidRDefault="0012040A" w:rsidP="00F06E0B">
            <w:r>
              <w:t>BI-POD OR TRI-POD MOUNT</w:t>
            </w:r>
          </w:p>
          <w:p w14:paraId="3E4EDB8A" w14:textId="2DA2157B" w:rsidR="0012040A" w:rsidRDefault="0012040A" w:rsidP="00F06E0B">
            <w:r>
              <w:t>RED DOT MOUNT</w:t>
            </w:r>
          </w:p>
          <w:p w14:paraId="1B75A314" w14:textId="772D0598" w:rsidR="0012040A" w:rsidRDefault="0012040A" w:rsidP="00F06E0B">
            <w:r>
              <w:t>SCOPE RINGS</w:t>
            </w:r>
          </w:p>
          <w:p w14:paraId="0512E24E" w14:textId="29B459E8" w:rsidR="00F06E0B" w:rsidRDefault="00F06E0B" w:rsidP="00F06E0B"/>
        </w:tc>
        <w:tc>
          <w:tcPr>
            <w:tcW w:w="1404" w:type="dxa"/>
          </w:tcPr>
          <w:p w14:paraId="3E67AD11" w14:textId="3CAF1600" w:rsidR="00F06E0B" w:rsidRDefault="00F06E0B" w:rsidP="0012040A">
            <w:pPr>
              <w:pStyle w:val="Amount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64.95</w:t>
            </w:r>
          </w:p>
          <w:p w14:paraId="71B71184" w14:textId="461DB2AE" w:rsidR="00F06E0B" w:rsidRDefault="0012040A" w:rsidP="0012040A">
            <w:pPr>
              <w:pStyle w:val="Amount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PRICES</w:t>
            </w:r>
          </w:p>
          <w:p w14:paraId="1F34FCF1" w14:textId="407D1CB2" w:rsidR="0012040A" w:rsidRDefault="0012040A" w:rsidP="0012040A">
            <w:pPr>
              <w:pStyle w:val="Amount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AVAILABLE</w:t>
            </w:r>
          </w:p>
          <w:p w14:paraId="1AC2B341" w14:textId="050D127F" w:rsidR="0012040A" w:rsidRDefault="0012040A" w:rsidP="0012040A">
            <w:pPr>
              <w:pStyle w:val="Amount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APON REQ.</w:t>
            </w:r>
          </w:p>
          <w:p w14:paraId="4080890D" w14:textId="4DEA1F01" w:rsidR="00F06E0B" w:rsidRDefault="00F06E0B" w:rsidP="00F06E0B">
            <w:pPr>
              <w:pStyle w:val="Amount"/>
            </w:pPr>
          </w:p>
        </w:tc>
        <w:tc>
          <w:tcPr>
            <w:tcW w:w="1348" w:type="dxa"/>
          </w:tcPr>
          <w:p w14:paraId="1E1692D6" w14:textId="77777777" w:rsidR="00F06E0B" w:rsidRDefault="00F06E0B" w:rsidP="00F06E0B">
            <w:pPr>
              <w:pStyle w:val="Amount"/>
            </w:pPr>
          </w:p>
        </w:tc>
      </w:tr>
    </w:tbl>
    <w:tbl>
      <w:tblPr>
        <w:tblStyle w:val="PlainTabl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72" w:type="dxa"/>
          <w:left w:w="115" w:type="dxa"/>
          <w:bottom w:w="72" w:type="dxa"/>
          <w:right w:w="115" w:type="dxa"/>
        </w:tblCellMar>
        <w:tblLook w:val="0620" w:firstRow="1" w:lastRow="0" w:firstColumn="0" w:lastColumn="0" w:noHBand="1" w:noVBand="1"/>
        <w:tblDescription w:val="First table is the main invoice table to enter Quantity, Description, Unit Price, and Total, and second table for Subtotal, Sales Tax, Shipping &amp; Handling charges, and Total Due"/>
      </w:tblPr>
      <w:tblGrid>
        <w:gridCol w:w="1817"/>
        <w:gridCol w:w="6909"/>
        <w:gridCol w:w="1349"/>
      </w:tblGrid>
      <w:tr w:rsidR="008049DB" w14:paraId="19D0E8BB" w14:textId="77777777" w:rsidTr="00E54E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5"/>
        </w:trPr>
        <w:tc>
          <w:tcPr>
            <w:tcW w:w="1817" w:type="dxa"/>
          </w:tcPr>
          <w:p w14:paraId="5C212F14" w14:textId="5BF1F290" w:rsidR="00196C25" w:rsidRPr="00196C25" w:rsidRDefault="00196C25">
            <w:pPr>
              <w:spacing w:line="264" w:lineRule="auto"/>
              <w:rPr>
                <w:b w:val="0"/>
                <w:bCs w:val="0"/>
              </w:rPr>
            </w:pPr>
          </w:p>
        </w:tc>
        <w:sdt>
          <w:sdtPr>
            <w:alias w:val="Subtotal:"/>
            <w:tag w:val="Subtotal:"/>
            <w:id w:val="2136441839"/>
            <w:placeholder>
              <w:docPart w:val="BF39C0BBF16540B18337D25DD18F9E78"/>
            </w:placeholder>
            <w:temporary/>
            <w:showingPlcHdr/>
            <w15:appearance w15:val="hidden"/>
          </w:sdtPr>
          <w:sdtContent>
            <w:tc>
              <w:tcPr>
                <w:tcW w:w="6909" w:type="dxa"/>
                <w:tcBorders>
                  <w:right w:val="single" w:sz="4" w:space="0" w:color="A6A6A6" w:themeColor="background1" w:themeShade="A6"/>
                </w:tcBorders>
              </w:tcPr>
              <w:p w14:paraId="0017E6DD" w14:textId="77777777" w:rsidR="008049DB" w:rsidRDefault="00934F6F">
                <w:pPr>
                  <w:pStyle w:val="Heading2"/>
                  <w:spacing w:line="264" w:lineRule="auto"/>
                  <w:outlineLvl w:val="1"/>
                </w:pPr>
                <w:r>
                  <w:t>SUBTOTAL</w:t>
                </w:r>
              </w:p>
            </w:tc>
          </w:sdtContent>
        </w:sdt>
        <w:tc>
          <w:tcPr>
            <w:tcW w:w="1349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left w:w="216" w:type="dxa"/>
              <w:right w:w="216" w:type="dxa"/>
            </w:tcMar>
          </w:tcPr>
          <w:p w14:paraId="125049B5" w14:textId="49ED2617" w:rsidR="003B0035" w:rsidRDefault="00F06E0B" w:rsidP="003B0035">
            <w:pPr>
              <w:pStyle w:val="Amount"/>
              <w:jc w:val="center"/>
            </w:pPr>
            <w:r>
              <w:t>$</w:t>
            </w:r>
            <w:r w:rsidR="003B0035">
              <w:t>5</w:t>
            </w:r>
            <w:r>
              <w:t>2</w:t>
            </w:r>
            <w:r w:rsidR="003B0035">
              <w:t>75.00</w:t>
            </w:r>
          </w:p>
          <w:p w14:paraId="2D287168" w14:textId="77777777" w:rsidR="003B0035" w:rsidRPr="00E54EA3" w:rsidRDefault="003B0035" w:rsidP="003B0035">
            <w:pPr>
              <w:pStyle w:val="Amount"/>
              <w:jc w:val="center"/>
              <w:rPr>
                <w:sz w:val="16"/>
                <w:szCs w:val="16"/>
              </w:rPr>
            </w:pPr>
            <w:r w:rsidRPr="00E54EA3">
              <w:rPr>
                <w:sz w:val="16"/>
                <w:szCs w:val="16"/>
              </w:rPr>
              <w:t>OR</w:t>
            </w:r>
          </w:p>
          <w:p w14:paraId="30006289" w14:textId="356276A7" w:rsidR="008049DB" w:rsidRDefault="00F06E0B" w:rsidP="003B0035">
            <w:pPr>
              <w:pStyle w:val="Amount"/>
              <w:spacing w:line="264" w:lineRule="auto"/>
              <w:jc w:val="center"/>
            </w:pPr>
            <w:r>
              <w:t>$</w:t>
            </w:r>
            <w:r w:rsidR="003B0035">
              <w:t>5</w:t>
            </w:r>
            <w:r>
              <w:t>9</w:t>
            </w:r>
            <w:r w:rsidR="003B0035">
              <w:t>95.00</w:t>
            </w:r>
          </w:p>
        </w:tc>
      </w:tr>
      <w:tr w:rsidR="008049DB" w14:paraId="7C9D60D7" w14:textId="77777777" w:rsidTr="00966901">
        <w:tc>
          <w:tcPr>
            <w:tcW w:w="1817" w:type="dxa"/>
          </w:tcPr>
          <w:p w14:paraId="7E7D0F91" w14:textId="77777777" w:rsidR="008049DB" w:rsidRDefault="008049DB">
            <w:pPr>
              <w:spacing w:line="264" w:lineRule="auto"/>
            </w:pPr>
          </w:p>
        </w:tc>
        <w:tc>
          <w:tcPr>
            <w:tcW w:w="6909" w:type="dxa"/>
            <w:tcBorders>
              <w:right w:val="single" w:sz="4" w:space="0" w:color="A6A6A6" w:themeColor="background1" w:themeShade="A6"/>
            </w:tcBorders>
          </w:tcPr>
          <w:p w14:paraId="1ECB3260" w14:textId="77777777" w:rsidR="008049DB" w:rsidRDefault="00000000">
            <w:pPr>
              <w:pStyle w:val="Heading2"/>
              <w:spacing w:line="264" w:lineRule="auto"/>
              <w:outlineLvl w:val="1"/>
            </w:pPr>
            <w:sdt>
              <w:sdtPr>
                <w:alias w:val="Sales tax:"/>
                <w:tag w:val="Sales tax:"/>
                <w:id w:val="-578517216"/>
                <w:placeholder>
                  <w:docPart w:val="8E3EACBACFAB41439C4037C6A485C2D2"/>
                </w:placeholder>
                <w:temporary/>
                <w:showingPlcHdr/>
                <w15:appearance w15:val="hidden"/>
              </w:sdtPr>
              <w:sdtContent>
                <w:r w:rsidR="00934F6F">
                  <w:t>SALES TAX</w:t>
                </w:r>
              </w:sdtContent>
            </w:sdt>
          </w:p>
        </w:tc>
        <w:tc>
          <w:tcPr>
            <w:tcW w:w="134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left w:w="216" w:type="dxa"/>
              <w:right w:w="216" w:type="dxa"/>
            </w:tcMar>
          </w:tcPr>
          <w:p w14:paraId="74585AB9" w14:textId="77777777" w:rsidR="008049DB" w:rsidRDefault="008049DB">
            <w:pPr>
              <w:pStyle w:val="Amount"/>
              <w:spacing w:line="264" w:lineRule="auto"/>
            </w:pPr>
          </w:p>
        </w:tc>
      </w:tr>
      <w:tr w:rsidR="008049DB" w14:paraId="7AF8A9AF" w14:textId="77777777" w:rsidTr="00966901">
        <w:tc>
          <w:tcPr>
            <w:tcW w:w="1817" w:type="dxa"/>
          </w:tcPr>
          <w:p w14:paraId="3C991F34" w14:textId="77777777" w:rsidR="008049DB" w:rsidRDefault="008049DB">
            <w:pPr>
              <w:spacing w:line="264" w:lineRule="auto"/>
            </w:pPr>
          </w:p>
        </w:tc>
        <w:tc>
          <w:tcPr>
            <w:tcW w:w="6909" w:type="dxa"/>
            <w:tcBorders>
              <w:right w:val="single" w:sz="4" w:space="0" w:color="A6A6A6" w:themeColor="background1" w:themeShade="A6"/>
            </w:tcBorders>
          </w:tcPr>
          <w:p w14:paraId="594ED48C" w14:textId="77777777" w:rsidR="008049DB" w:rsidRDefault="00000000">
            <w:pPr>
              <w:pStyle w:val="Heading2"/>
              <w:spacing w:line="264" w:lineRule="auto"/>
              <w:outlineLvl w:val="1"/>
            </w:pPr>
            <w:sdt>
              <w:sdtPr>
                <w:alias w:val="Shipping and handling:"/>
                <w:tag w:val="Shipping and handling:"/>
                <w:id w:val="-1692443947"/>
                <w:placeholder>
                  <w:docPart w:val="31CDB1E9A0FA476C8B19F48421CCF975"/>
                </w:placeholder>
                <w:temporary/>
                <w:showingPlcHdr/>
                <w15:appearance w15:val="hidden"/>
              </w:sdtPr>
              <w:sdtContent>
                <w:r w:rsidR="00934F6F">
                  <w:t>SHIPPING &amp; HANDLING</w:t>
                </w:r>
              </w:sdtContent>
            </w:sdt>
          </w:p>
        </w:tc>
        <w:tc>
          <w:tcPr>
            <w:tcW w:w="134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left w:w="216" w:type="dxa"/>
              <w:right w:w="216" w:type="dxa"/>
            </w:tcMar>
          </w:tcPr>
          <w:p w14:paraId="403CE3B7" w14:textId="4837843B" w:rsidR="008049DB" w:rsidRDefault="00AC112C" w:rsidP="00C351FE">
            <w:pPr>
              <w:pStyle w:val="Amount"/>
              <w:spacing w:line="264" w:lineRule="auto"/>
              <w:jc w:val="center"/>
            </w:pPr>
            <w:r>
              <w:t>T</w:t>
            </w:r>
            <w:r w:rsidR="00C351FE">
              <w:t>.B.D.</w:t>
            </w:r>
          </w:p>
        </w:tc>
      </w:tr>
      <w:tr w:rsidR="008049DB" w14:paraId="543671F7" w14:textId="77777777" w:rsidTr="00966901">
        <w:tc>
          <w:tcPr>
            <w:tcW w:w="1817" w:type="dxa"/>
          </w:tcPr>
          <w:p w14:paraId="3092A658" w14:textId="77777777" w:rsidR="008049DB" w:rsidRDefault="008049DB">
            <w:pPr>
              <w:spacing w:line="264" w:lineRule="auto"/>
            </w:pPr>
          </w:p>
        </w:tc>
        <w:tc>
          <w:tcPr>
            <w:tcW w:w="6909" w:type="dxa"/>
            <w:tcBorders>
              <w:right w:val="single" w:sz="4" w:space="0" w:color="A6A6A6" w:themeColor="background1" w:themeShade="A6"/>
            </w:tcBorders>
          </w:tcPr>
          <w:p w14:paraId="05045CE8" w14:textId="77777777" w:rsidR="008049DB" w:rsidRDefault="00000000">
            <w:pPr>
              <w:pStyle w:val="Heading2"/>
              <w:spacing w:line="264" w:lineRule="auto"/>
              <w:outlineLvl w:val="1"/>
            </w:pPr>
            <w:sdt>
              <w:sdtPr>
                <w:alias w:val="Total due:"/>
                <w:tag w:val="Total due:"/>
                <w:id w:val="2003691622"/>
                <w:placeholder>
                  <w:docPart w:val="0060E559EEAC4BCB9154D497C8C899D6"/>
                </w:placeholder>
                <w:temporary/>
                <w:showingPlcHdr/>
                <w15:appearance w15:val="hidden"/>
              </w:sdtPr>
              <w:sdtContent>
                <w:r w:rsidR="00934F6F">
                  <w:t>TOTAL due</w:t>
                </w:r>
              </w:sdtContent>
            </w:sdt>
          </w:p>
        </w:tc>
        <w:tc>
          <w:tcPr>
            <w:tcW w:w="134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left w:w="216" w:type="dxa"/>
              <w:right w:w="216" w:type="dxa"/>
            </w:tcMar>
          </w:tcPr>
          <w:p w14:paraId="136CE914" w14:textId="77777777" w:rsidR="008049DB" w:rsidRDefault="008049DB">
            <w:pPr>
              <w:pStyle w:val="Amount"/>
              <w:spacing w:line="264" w:lineRule="auto"/>
            </w:pPr>
          </w:p>
        </w:tc>
      </w:tr>
    </w:tbl>
    <w:p w14:paraId="47BEF86E" w14:textId="267FA3FF" w:rsidR="008049DB" w:rsidRDefault="00196C25">
      <w:pPr>
        <w:pStyle w:val="Instructions"/>
      </w:pPr>
      <w:r>
        <w:t>NOTE: WOOD STOCKS CREATED FROM RMS CUSTOM</w:t>
      </w:r>
      <w:r w:rsidR="00C351FE">
        <w:t xml:space="preserve">S – </w:t>
      </w:r>
      <w:hyperlink r:id="rId8" w:history="1">
        <w:r w:rsidR="00C351FE" w:rsidRPr="000325FF">
          <w:rPr>
            <w:rStyle w:val="Hyperlink"/>
          </w:rPr>
          <w:t>WWW.CUSTOMSTOCKMAKER.COM</w:t>
        </w:r>
      </w:hyperlink>
      <w:r w:rsidR="00C351FE">
        <w:t xml:space="preserve">  -  928-925-2382</w:t>
      </w:r>
    </w:p>
    <w:p w14:paraId="09C33918" w14:textId="2171FDD3" w:rsidR="00C351FE" w:rsidRDefault="00C351FE">
      <w:pPr>
        <w:pStyle w:val="Instructions"/>
      </w:pPr>
    </w:p>
    <w:p w14:paraId="2D2352A8" w14:textId="1EDB3858" w:rsidR="00C351FE" w:rsidRDefault="00C351FE">
      <w:pPr>
        <w:pStyle w:val="Instructions"/>
      </w:pPr>
      <w:r>
        <w:t>SYNTHETIC STOCKS FROM McMillan, BELL &amp; CARLSON OR MAKER OF YOUR CHOICE. AVAILABILITY AND PRICE MAY CHANGE DEPENDING ON DEALER COSTS. WE WILL ALWAYS ADD THIRD BARREL / RECOIL LUG SCREW LOCATION ON SYNTHETIC STOCKS KEEPING THEM TIGHT IN THE BEDDING.</w:t>
      </w:r>
    </w:p>
    <w:p w14:paraId="5B0D4735" w14:textId="2771A1C9" w:rsidR="00A26428" w:rsidRDefault="00A26428">
      <w:pPr>
        <w:pStyle w:val="Instructions"/>
      </w:pPr>
    </w:p>
    <w:p w14:paraId="4D585437" w14:textId="6746065C" w:rsidR="00A26428" w:rsidRDefault="00A26428">
      <w:pPr>
        <w:pStyle w:val="Instructions"/>
      </w:pPr>
      <w:r>
        <w:t xml:space="preserve">BLUING SERVICES DONE THROUGH </w:t>
      </w:r>
      <w:r w:rsidR="00D26609">
        <w:t>TURNBULL RESTORATION or AMERICAN BLUING &amp; GUNS.  AVAILIBILITY AND TIME FRAM CONSIDERED.</w:t>
      </w:r>
    </w:p>
    <w:p w14:paraId="046EEABE" w14:textId="2E301D0B" w:rsidR="00D26609" w:rsidRDefault="00D26609">
      <w:pPr>
        <w:pStyle w:val="Instructions"/>
      </w:pPr>
    </w:p>
    <w:p w14:paraId="06D6F44F" w14:textId="167C8FE3" w:rsidR="00D26609" w:rsidRDefault="00D26609">
      <w:pPr>
        <w:pStyle w:val="Instructions"/>
      </w:pPr>
      <w:r>
        <w:t>MORE INFORMATION AND WEBSITE LINKS COMING SHORTLY.</w:t>
      </w:r>
    </w:p>
    <w:p w14:paraId="2BB90948" w14:textId="77777777" w:rsidR="00837ECD" w:rsidRPr="00837ECD" w:rsidRDefault="00000000" w:rsidP="00837ECD">
      <w:pPr>
        <w:pStyle w:val="ThankYou"/>
      </w:pPr>
      <w:sdt>
        <w:sdtPr>
          <w:alias w:val="Thank your for your business:"/>
          <w:tag w:val="Thank your for your business:"/>
          <w:id w:val="1216170115"/>
          <w:placeholder>
            <w:docPart w:val="98750979D94E4CA39C43889457CB0229"/>
          </w:placeholder>
          <w:temporary/>
          <w:showingPlcHdr/>
          <w15:appearance w15:val="hidden"/>
        </w:sdtPr>
        <w:sdtContent>
          <w:r w:rsidR="00616194">
            <w:t>Thank you for your business!</w:t>
          </w:r>
        </w:sdtContent>
      </w:sdt>
    </w:p>
    <w:sectPr w:rsidR="00837ECD" w:rsidRPr="00837E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80" w:right="1080" w:bottom="1008" w:left="1080" w:header="720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6EA11F" w14:textId="77777777" w:rsidR="0061445F" w:rsidRDefault="0061445F">
      <w:pPr>
        <w:spacing w:line="240" w:lineRule="auto"/>
      </w:pPr>
      <w:r>
        <w:separator/>
      </w:r>
    </w:p>
  </w:endnote>
  <w:endnote w:type="continuationSeparator" w:id="0">
    <w:p w14:paraId="2F8C1CC8" w14:textId="77777777" w:rsidR="0061445F" w:rsidRDefault="006144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8189C" w14:textId="77777777" w:rsidR="00BB4862" w:rsidRDefault="00BB48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79408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C66BBE" w14:textId="77777777" w:rsidR="008049DB" w:rsidRDefault="006A3739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93AF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BD0A7" w14:textId="77777777" w:rsidR="00BB4862" w:rsidRDefault="00BB48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876C7" w14:textId="77777777" w:rsidR="0061445F" w:rsidRDefault="0061445F">
      <w:pPr>
        <w:spacing w:line="240" w:lineRule="auto"/>
      </w:pPr>
      <w:r>
        <w:separator/>
      </w:r>
    </w:p>
  </w:footnote>
  <w:footnote w:type="continuationSeparator" w:id="0">
    <w:p w14:paraId="37385FFF" w14:textId="77777777" w:rsidR="0061445F" w:rsidRDefault="0061445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C57AD" w14:textId="77777777" w:rsidR="00BB4862" w:rsidRDefault="00BB48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F1EB8" w14:textId="77777777" w:rsidR="00BB4862" w:rsidRDefault="00BB48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23987" w14:textId="77777777" w:rsidR="00BB4862" w:rsidRDefault="00BB48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CBC12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AA8B1C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2C259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6087EF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33A70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C564A9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1C401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1BC83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39038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AB20C0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2021816299">
    <w:abstractNumId w:val="9"/>
  </w:num>
  <w:num w:numId="2" w16cid:durableId="704864232">
    <w:abstractNumId w:val="7"/>
  </w:num>
  <w:num w:numId="3" w16cid:durableId="546067623">
    <w:abstractNumId w:val="6"/>
  </w:num>
  <w:num w:numId="4" w16cid:durableId="1926180208">
    <w:abstractNumId w:val="5"/>
  </w:num>
  <w:num w:numId="5" w16cid:durableId="160971152">
    <w:abstractNumId w:val="4"/>
  </w:num>
  <w:num w:numId="6" w16cid:durableId="12464470">
    <w:abstractNumId w:val="8"/>
  </w:num>
  <w:num w:numId="7" w16cid:durableId="766661671">
    <w:abstractNumId w:val="3"/>
  </w:num>
  <w:num w:numId="8" w16cid:durableId="1174800040">
    <w:abstractNumId w:val="2"/>
  </w:num>
  <w:num w:numId="9" w16cid:durableId="492720523">
    <w:abstractNumId w:val="1"/>
  </w:num>
  <w:num w:numId="10" w16cid:durableId="730889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16B"/>
    <w:rsid w:val="00010275"/>
    <w:rsid w:val="00055AF8"/>
    <w:rsid w:val="000A6EB5"/>
    <w:rsid w:val="0012040A"/>
    <w:rsid w:val="00196C25"/>
    <w:rsid w:val="002558FA"/>
    <w:rsid w:val="00323F56"/>
    <w:rsid w:val="003667F4"/>
    <w:rsid w:val="00372BA9"/>
    <w:rsid w:val="003B0035"/>
    <w:rsid w:val="00442B72"/>
    <w:rsid w:val="00506054"/>
    <w:rsid w:val="0054226D"/>
    <w:rsid w:val="005C5979"/>
    <w:rsid w:val="0061445F"/>
    <w:rsid w:val="00616194"/>
    <w:rsid w:val="006A3739"/>
    <w:rsid w:val="006D344E"/>
    <w:rsid w:val="00737DD3"/>
    <w:rsid w:val="007577D4"/>
    <w:rsid w:val="00793AFB"/>
    <w:rsid w:val="007D3668"/>
    <w:rsid w:val="008049DB"/>
    <w:rsid w:val="00837ECD"/>
    <w:rsid w:val="00847637"/>
    <w:rsid w:val="008757EE"/>
    <w:rsid w:val="00907574"/>
    <w:rsid w:val="00934F6F"/>
    <w:rsid w:val="00966901"/>
    <w:rsid w:val="00981A82"/>
    <w:rsid w:val="00990EC1"/>
    <w:rsid w:val="00A26428"/>
    <w:rsid w:val="00A93410"/>
    <w:rsid w:val="00AC112C"/>
    <w:rsid w:val="00B27044"/>
    <w:rsid w:val="00B76A92"/>
    <w:rsid w:val="00BB4862"/>
    <w:rsid w:val="00BF2506"/>
    <w:rsid w:val="00C3067E"/>
    <w:rsid w:val="00C34013"/>
    <w:rsid w:val="00C351FE"/>
    <w:rsid w:val="00C46C73"/>
    <w:rsid w:val="00CE7F7E"/>
    <w:rsid w:val="00CF07F2"/>
    <w:rsid w:val="00D26609"/>
    <w:rsid w:val="00D8016B"/>
    <w:rsid w:val="00D934CD"/>
    <w:rsid w:val="00E54EA3"/>
    <w:rsid w:val="00E9657B"/>
    <w:rsid w:val="00F06E0B"/>
    <w:rsid w:val="00F41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82D18C"/>
  <w15:chartTrackingRefBased/>
  <w15:docId w15:val="{FF8A2B98-D084-4B35-B41E-47A35BBB7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18"/>
        <w:szCs w:val="18"/>
        <w:lang w:val="en-US" w:eastAsia="ja-JP" w:bidi="ar-SA"/>
      </w:rPr>
    </w:rPrDefault>
    <w:pPrDefault>
      <w:pPr>
        <w:spacing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67F4"/>
    <w:rPr>
      <w:spacing w:val="4"/>
    </w:rPr>
  </w:style>
  <w:style w:type="paragraph" w:styleId="Heading1">
    <w:name w:val="heading 1"/>
    <w:basedOn w:val="Normal"/>
    <w:link w:val="Heading1Char"/>
    <w:uiPriority w:val="1"/>
    <w:qFormat/>
    <w:pPr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link w:val="Heading2Char"/>
    <w:uiPriority w:val="1"/>
    <w:qFormat/>
    <w:pPr>
      <w:jc w:val="right"/>
      <w:outlineLvl w:val="1"/>
    </w:pPr>
    <w:rPr>
      <w:caps/>
    </w:rPr>
  </w:style>
  <w:style w:type="paragraph" w:styleId="Heading3">
    <w:name w:val="heading 3"/>
    <w:basedOn w:val="Normal"/>
    <w:link w:val="Heading3Char"/>
    <w:uiPriority w:val="1"/>
    <w:qFormat/>
    <w:pPr>
      <w:outlineLvl w:val="2"/>
    </w:pPr>
    <w:rPr>
      <w:b/>
      <w:caps/>
      <w:szCs w:val="16"/>
    </w:rPr>
  </w:style>
  <w:style w:type="paragraph" w:styleId="Heading4">
    <w:name w:val="heading 4"/>
    <w:basedOn w:val="Normal"/>
    <w:link w:val="Heading4Char"/>
    <w:uiPriority w:val="1"/>
    <w:unhideWhenUsed/>
    <w:qFormat/>
    <w:pPr>
      <w:keepNext/>
      <w:keepLines/>
      <w:jc w:val="center"/>
      <w:outlineLvl w:val="3"/>
    </w:pPr>
    <w:rPr>
      <w:rFonts w:asciiTheme="majorHAnsi" w:eastAsiaTheme="majorEastAsia" w:hAnsiTheme="majorHAnsi" w:cstheme="majorBidi"/>
      <w:b/>
      <w:iCs/>
      <w:caps/>
    </w:rPr>
  </w:style>
  <w:style w:type="paragraph" w:styleId="Heading5">
    <w:name w:val="heading 5"/>
    <w:basedOn w:val="Normal"/>
    <w:next w:val="Normal"/>
    <w:link w:val="Heading5Char"/>
    <w:uiPriority w:val="1"/>
    <w:semiHidden/>
    <w:unhideWhenUsed/>
    <w:qFormat/>
    <w:rsid w:val="00D934CD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1"/>
    <w:semiHidden/>
    <w:unhideWhenUsed/>
    <w:qFormat/>
    <w:rsid w:val="00D934CD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1"/>
    <w:semiHidden/>
    <w:unhideWhenUsed/>
    <w:qFormat/>
    <w:rsid w:val="00D934CD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1"/>
    <w:semiHidden/>
    <w:unhideWhenUsed/>
    <w:qFormat/>
    <w:rsid w:val="00D934CD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1"/>
    <w:semiHidden/>
    <w:unhideWhenUsed/>
    <w:qFormat/>
    <w:rsid w:val="00D934CD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semiHidden/>
    <w:unhideWhenUsed/>
    <w:qFormat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D934CD"/>
    <w:rPr>
      <w:b/>
      <w:bCs/>
      <w:caps w:val="0"/>
      <w:smallCaps/>
      <w:color w:val="365F91" w:themeColor="accent1" w:themeShade="BF"/>
      <w:spacing w:val="0"/>
    </w:rPr>
  </w:style>
  <w:style w:type="character" w:customStyle="1" w:styleId="Heading1Char">
    <w:name w:val="Heading 1 Char"/>
    <w:basedOn w:val="DefaultParagraphFont"/>
    <w:link w:val="Heading1"/>
    <w:uiPriority w:val="1"/>
    <w:rPr>
      <w:rFonts w:asciiTheme="majorHAnsi" w:hAnsiTheme="majorHAnsi" w:cs="Times New Roman"/>
      <w:b/>
      <w:sz w:val="24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1"/>
    <w:rPr>
      <w:rFonts w:cs="Times New Roman"/>
      <w:caps/>
      <w:sz w:val="18"/>
      <w:szCs w:val="18"/>
      <w:lang w:eastAsia="en-US"/>
    </w:rPr>
  </w:style>
  <w:style w:type="character" w:customStyle="1" w:styleId="Heading3Char">
    <w:name w:val="Heading 3 Char"/>
    <w:basedOn w:val="DefaultParagraphFont"/>
    <w:link w:val="Heading3"/>
    <w:uiPriority w:val="1"/>
    <w:rPr>
      <w:rFonts w:cs="Times New Roman"/>
      <w:b/>
      <w:caps/>
      <w:sz w:val="18"/>
      <w:szCs w:val="16"/>
      <w:lang w:eastAsia="en-US"/>
    </w:rPr>
  </w:style>
  <w:style w:type="paragraph" w:customStyle="1" w:styleId="Amount">
    <w:name w:val="Amount"/>
    <w:basedOn w:val="Normal"/>
    <w:uiPriority w:val="6"/>
    <w:unhideWhenUsed/>
    <w:qFormat/>
    <w:pPr>
      <w:jc w:val="right"/>
    </w:pPr>
    <w:rPr>
      <w:szCs w:val="20"/>
    </w:rPr>
  </w:style>
  <w:style w:type="paragraph" w:customStyle="1" w:styleId="Instructions">
    <w:name w:val="Instructions"/>
    <w:basedOn w:val="Normal"/>
    <w:uiPriority w:val="8"/>
    <w:unhideWhenUsed/>
    <w:qFormat/>
    <w:pPr>
      <w:spacing w:before="240"/>
      <w:contextualSpacing/>
    </w:pPr>
  </w:style>
  <w:style w:type="paragraph" w:customStyle="1" w:styleId="Slogan">
    <w:name w:val="Slogan"/>
    <w:basedOn w:val="Normal"/>
    <w:uiPriority w:val="2"/>
    <w:qFormat/>
    <w:rsid w:val="00D934CD"/>
    <w:pPr>
      <w:spacing w:after="240"/>
    </w:pPr>
    <w:rPr>
      <w:i/>
      <w:color w:val="595959" w:themeColor="text1" w:themeTint="A6"/>
    </w:rPr>
  </w:style>
  <w:style w:type="paragraph" w:customStyle="1" w:styleId="ThankYou">
    <w:name w:val="Thank You"/>
    <w:basedOn w:val="Normal"/>
    <w:next w:val="Normal"/>
    <w:uiPriority w:val="9"/>
    <w:unhideWhenUsed/>
    <w:qFormat/>
    <w:pPr>
      <w:spacing w:before="600"/>
      <w:jc w:val="center"/>
    </w:pPr>
    <w:rPr>
      <w:b/>
      <w:caps/>
    </w:rPr>
  </w:style>
  <w:style w:type="paragraph" w:styleId="Title">
    <w:name w:val="Title"/>
    <w:basedOn w:val="Normal"/>
    <w:link w:val="TitleChar"/>
    <w:qFormat/>
    <w:rsid w:val="00D934CD"/>
    <w:pPr>
      <w:spacing w:after="400"/>
      <w:contextualSpacing/>
      <w:jc w:val="right"/>
    </w:pPr>
    <w:rPr>
      <w:rFonts w:asciiTheme="majorHAnsi" w:eastAsiaTheme="majorEastAsia" w:hAnsiTheme="majorHAnsi" w:cstheme="majorBidi"/>
      <w:b/>
      <w:caps/>
      <w:color w:val="595959" w:themeColor="text1" w:themeTint="A6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rsid w:val="003667F4"/>
    <w:rPr>
      <w:rFonts w:asciiTheme="majorHAnsi" w:eastAsiaTheme="majorEastAsia" w:hAnsiTheme="majorHAnsi" w:cstheme="majorBidi"/>
      <w:b/>
      <w:caps/>
      <w:color w:val="595959" w:themeColor="text1" w:themeTint="A6"/>
      <w:spacing w:val="4"/>
      <w:kern w:val="28"/>
      <w:sz w:val="40"/>
      <w:szCs w:val="56"/>
    </w:rPr>
  </w:style>
  <w:style w:type="table" w:styleId="TableGridLight">
    <w:name w:val="Grid Table Light"/>
    <w:basedOn w:val="TableNormal"/>
    <w:uiPriority w:val="4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Grid">
    <w:name w:val="Table Grid"/>
    <w:basedOn w:val="TableNormal"/>
    <w:uiPriority w:val="3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Header">
    <w:name w:val="header"/>
    <w:basedOn w:val="Normal"/>
    <w:link w:val="HeaderChar"/>
    <w:uiPriority w:val="99"/>
    <w:unhideWhenUsed/>
    <w:pPr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Pr>
      <w:rFonts w:cs="Times New Roman"/>
      <w:sz w:val="18"/>
      <w:szCs w:val="18"/>
      <w:lang w:eastAsia="en-US"/>
    </w:rPr>
  </w:style>
  <w:style w:type="paragraph" w:styleId="Footer">
    <w:name w:val="footer"/>
    <w:basedOn w:val="Normal"/>
    <w:link w:val="FooterChar"/>
    <w:uiPriority w:val="99"/>
    <w:unhideWhenUsed/>
    <w:pPr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Pr>
      <w:rFonts w:cs="Times New Roman"/>
      <w:sz w:val="18"/>
      <w:szCs w:val="18"/>
      <w:lang w:eastAsia="en-US"/>
    </w:rPr>
  </w:style>
  <w:style w:type="table" w:styleId="PlainTable1">
    <w:name w:val="Plain Table 1"/>
    <w:basedOn w:val="TableNormal"/>
    <w:uiPriority w:val="41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Quantity">
    <w:name w:val="Quantity"/>
    <w:basedOn w:val="Normal"/>
    <w:uiPriority w:val="5"/>
    <w:qFormat/>
    <w:pPr>
      <w:jc w:val="center"/>
    </w:pPr>
  </w:style>
  <w:style w:type="character" w:customStyle="1" w:styleId="Heading4Char">
    <w:name w:val="Heading 4 Char"/>
    <w:basedOn w:val="DefaultParagraphFont"/>
    <w:link w:val="Heading4"/>
    <w:uiPriority w:val="1"/>
    <w:rPr>
      <w:rFonts w:asciiTheme="majorHAnsi" w:eastAsiaTheme="majorEastAsia" w:hAnsiTheme="majorHAnsi" w:cstheme="majorBidi"/>
      <w:b/>
      <w:iCs/>
      <w:caps/>
      <w:sz w:val="18"/>
      <w:szCs w:val="18"/>
      <w:lang w:eastAsia="en-US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D934CD"/>
    <w:rPr>
      <w:rFonts w:asciiTheme="majorHAnsi" w:eastAsiaTheme="majorEastAsia" w:hAnsiTheme="majorHAnsi" w:cstheme="majorBidi"/>
      <w:color w:val="365F91" w:themeColor="accent1" w:themeShade="BF"/>
      <w:spacing w:val="4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D934CD"/>
    <w:rPr>
      <w:rFonts w:asciiTheme="majorHAnsi" w:eastAsiaTheme="majorEastAsia" w:hAnsiTheme="majorHAnsi" w:cstheme="majorBidi"/>
      <w:color w:val="243F60" w:themeColor="accent1" w:themeShade="7F"/>
      <w:spacing w:val="4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D934CD"/>
    <w:rPr>
      <w:rFonts w:asciiTheme="majorHAnsi" w:eastAsiaTheme="majorEastAsia" w:hAnsiTheme="majorHAnsi" w:cstheme="majorBidi"/>
      <w:i/>
      <w:iCs/>
      <w:color w:val="243F60" w:themeColor="accent1" w:themeShade="7F"/>
      <w:spacing w:val="4"/>
    </w:rPr>
  </w:style>
  <w:style w:type="character" w:customStyle="1" w:styleId="Heading8Char">
    <w:name w:val="Heading 8 Char"/>
    <w:basedOn w:val="DefaultParagraphFont"/>
    <w:link w:val="Heading8"/>
    <w:uiPriority w:val="1"/>
    <w:semiHidden/>
    <w:rsid w:val="00D934CD"/>
    <w:rPr>
      <w:rFonts w:asciiTheme="majorHAnsi" w:eastAsiaTheme="majorEastAsia" w:hAnsiTheme="majorHAnsi" w:cstheme="majorBidi"/>
      <w:color w:val="272727" w:themeColor="text1" w:themeTint="D8"/>
      <w:spacing w:val="4"/>
      <w:szCs w:val="21"/>
    </w:rPr>
  </w:style>
  <w:style w:type="character" w:customStyle="1" w:styleId="Heading9Char">
    <w:name w:val="Heading 9 Char"/>
    <w:basedOn w:val="DefaultParagraphFont"/>
    <w:link w:val="Heading9"/>
    <w:uiPriority w:val="1"/>
    <w:semiHidden/>
    <w:rsid w:val="00D934CD"/>
    <w:rPr>
      <w:rFonts w:asciiTheme="majorHAnsi" w:eastAsiaTheme="majorEastAsia" w:hAnsiTheme="majorHAnsi" w:cstheme="majorBidi"/>
      <w:i/>
      <w:iCs/>
      <w:color w:val="272727" w:themeColor="text1" w:themeTint="D8"/>
      <w:spacing w:val="4"/>
      <w:szCs w:val="21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D934CD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D934C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D934CD"/>
    <w:rPr>
      <w:i/>
      <w:iCs/>
      <w:color w:val="365F91" w:themeColor="accent1" w:themeShade="BF"/>
      <w:spacing w:val="4"/>
    </w:rPr>
  </w:style>
  <w:style w:type="paragraph" w:styleId="BlockText">
    <w:name w:val="Block Text"/>
    <w:basedOn w:val="Normal"/>
    <w:uiPriority w:val="99"/>
    <w:semiHidden/>
    <w:unhideWhenUsed/>
    <w:rsid w:val="00D934CD"/>
    <w:pPr>
      <w:pBdr>
        <w:top w:val="single" w:sz="2" w:space="10" w:color="365F91" w:themeColor="accent1" w:themeShade="BF"/>
        <w:left w:val="single" w:sz="2" w:space="10" w:color="365F91" w:themeColor="accent1" w:themeShade="BF"/>
        <w:bottom w:val="single" w:sz="2" w:space="10" w:color="365F91" w:themeColor="accent1" w:themeShade="BF"/>
        <w:right w:val="single" w:sz="2" w:space="10" w:color="365F91" w:themeColor="accent1" w:themeShade="BF"/>
      </w:pBdr>
      <w:ind w:left="1152" w:right="1152"/>
    </w:pPr>
    <w:rPr>
      <w:i/>
      <w:iCs/>
      <w:color w:val="365F91" w:themeColor="accent1" w:themeShade="B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934CD"/>
    <w:rPr>
      <w:color w:val="595959" w:themeColor="text1" w:themeTint="A6"/>
      <w:shd w:val="clear" w:color="auto" w:fill="E1DFDD"/>
    </w:rPr>
  </w:style>
  <w:style w:type="table" w:styleId="GridTable1Light">
    <w:name w:val="Grid Table 1 Light"/>
    <w:basedOn w:val="TableNormal"/>
    <w:uiPriority w:val="46"/>
    <w:rsid w:val="002558FA"/>
    <w:pPr>
      <w:spacing w:line="240" w:lineRule="auto"/>
    </w:pPr>
    <w:tblPr>
      <w:tblStyleRowBandSize w:val="1"/>
      <w:tblStyleColBandSize w:val="1"/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  <w:tblCellMar>
        <w:top w:w="72" w:type="dxa"/>
        <w:left w:w="216" w:type="dxa"/>
        <w:bottom w:w="72" w:type="dxa"/>
        <w:right w:w="216" w:type="dxa"/>
      </w:tblCellMar>
    </w:tblPr>
    <w:tcPr>
      <w:vAlign w:val="center"/>
    </w:tcPr>
    <w:tblStylePr w:type="firstRow">
      <w:rPr>
        <w:b w:val="0"/>
        <w:bCs/>
        <w:i w:val="0"/>
      </w:rPr>
      <w:tblPr/>
      <w:tcPr>
        <w:tc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  <w:tl2br w:val="nil"/>
          <w:tr2bl w:val="nil"/>
        </w:tcBorders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Subtle2">
    <w:name w:val="Table Subtle 2"/>
    <w:basedOn w:val="TableNormal"/>
    <w:uiPriority w:val="99"/>
    <w:rsid w:val="00907574"/>
    <w:tblPr/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008000" w:fill="auto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C351F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51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USTOMSTOCKMAKER.CO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wner\AppData\Roaming\Microsoft\Templates\Invoic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F0BF8DF498E4BB5AB4B08BFDAF145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01D470-C8D8-43D2-AA4C-6DD6E94BFDDF}"/>
      </w:docPartPr>
      <w:docPartBody>
        <w:p w:rsidR="00853403" w:rsidRDefault="00000000">
          <w:pPr>
            <w:pStyle w:val="2F0BF8DF498E4BB5AB4B08BFDAF1454E"/>
          </w:pPr>
          <w:r>
            <w:t>Company Name</w:t>
          </w:r>
        </w:p>
      </w:docPartBody>
    </w:docPart>
    <w:docPart>
      <w:docPartPr>
        <w:name w:val="EEA9B347C71247859E010CDF5265D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0115EC-3ECC-4624-82D7-17EE187B7EE4}"/>
      </w:docPartPr>
      <w:docPartBody>
        <w:p w:rsidR="00853403" w:rsidRDefault="00000000">
          <w:pPr>
            <w:pStyle w:val="EEA9B347C71247859E010CDF5265D1BD"/>
          </w:pPr>
          <w:r>
            <w:t>Date:</w:t>
          </w:r>
        </w:p>
      </w:docPartBody>
    </w:docPart>
    <w:docPart>
      <w:docPartPr>
        <w:name w:val="DD32263F11084D85982FF25C523DD9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BB8F50-4C38-4D96-9000-BB4CB5379F9E}"/>
      </w:docPartPr>
      <w:docPartBody>
        <w:p w:rsidR="00853403" w:rsidRDefault="00000000">
          <w:pPr>
            <w:pStyle w:val="DD32263F11084D85982FF25C523DD9C2"/>
          </w:pPr>
          <w:r>
            <w:t>Date</w:t>
          </w:r>
        </w:p>
      </w:docPartBody>
    </w:docPart>
    <w:docPart>
      <w:docPartPr>
        <w:name w:val="6F784E67F1FB4EFFA659B45336370B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294114-A719-4C00-BE5F-A13A2E89B16E}"/>
      </w:docPartPr>
      <w:docPartBody>
        <w:p w:rsidR="00853403" w:rsidRDefault="00000000">
          <w:pPr>
            <w:pStyle w:val="6F784E67F1FB4EFFA659B45336370B6B"/>
          </w:pPr>
          <w:r>
            <w:t>Recipient Name</w:t>
          </w:r>
        </w:p>
      </w:docPartBody>
    </w:docPart>
    <w:docPart>
      <w:docPartPr>
        <w:name w:val="49821D3AA6534BFEAD39E92FC35623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4D4622-8F17-4BC1-BD4C-38D615493A97}"/>
      </w:docPartPr>
      <w:docPartBody>
        <w:p w:rsidR="00853403" w:rsidRDefault="00000000">
          <w:pPr>
            <w:pStyle w:val="49821D3AA6534BFEAD39E92FC3562301"/>
          </w:pPr>
          <w:r>
            <w:t>Street Address</w:t>
          </w:r>
        </w:p>
      </w:docPartBody>
    </w:docPart>
    <w:docPart>
      <w:docPartPr>
        <w:name w:val="5F22FB52429F497886E6C1303F8638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9ACC2A-0341-4ED5-B980-613F25805BBA}"/>
      </w:docPartPr>
      <w:docPartBody>
        <w:p w:rsidR="00853403" w:rsidRDefault="00000000">
          <w:pPr>
            <w:pStyle w:val="5F22FB52429F497886E6C1303F8638EE"/>
          </w:pPr>
          <w:r>
            <w:t>City, ST ZIP Code</w:t>
          </w:r>
        </w:p>
      </w:docPartBody>
    </w:docPart>
    <w:docPart>
      <w:docPartPr>
        <w:name w:val="E9B7005DD0C0453390F0CA0A29B35D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92A1A8-2654-4D62-9BD9-5F620AD2A77D}"/>
      </w:docPartPr>
      <w:docPartBody>
        <w:p w:rsidR="00853403" w:rsidRDefault="00000000">
          <w:pPr>
            <w:pStyle w:val="E9B7005DD0C0453390F0CA0A29B35D96"/>
          </w:pPr>
          <w:r>
            <w:t>Phone:</w:t>
          </w:r>
        </w:p>
      </w:docPartBody>
    </w:docPart>
    <w:docPart>
      <w:docPartPr>
        <w:name w:val="4E52263B8C9E404AB0611ADD8D7862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D8F078-2805-4849-97E0-4E2A24AF069B}"/>
      </w:docPartPr>
      <w:docPartBody>
        <w:p w:rsidR="00853403" w:rsidRDefault="00000000">
          <w:pPr>
            <w:pStyle w:val="4E52263B8C9E404AB0611ADD8D7862D9"/>
          </w:pPr>
          <w:r>
            <w:t>Phone</w:t>
          </w:r>
        </w:p>
      </w:docPartBody>
    </w:docPart>
    <w:docPart>
      <w:docPartPr>
        <w:name w:val="AA735907DBB74109AAE83C043DCB22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1AB396-5945-4C3E-9ECE-1A40E191CBFC}"/>
      </w:docPartPr>
      <w:docPartBody>
        <w:p w:rsidR="00853403" w:rsidRDefault="00000000">
          <w:pPr>
            <w:pStyle w:val="AA735907DBB74109AAE83C043DCB223D"/>
          </w:pPr>
          <w:r w:rsidRPr="00966901">
            <w:t>P.O. NUMBER</w:t>
          </w:r>
        </w:p>
      </w:docPartBody>
    </w:docPart>
    <w:docPart>
      <w:docPartPr>
        <w:name w:val="2E31DCA6CC6645B68A4710723326E7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825E50-43CB-4A34-B878-DD2FF7A6E1C3}"/>
      </w:docPartPr>
      <w:docPartBody>
        <w:p w:rsidR="00853403" w:rsidRDefault="00000000">
          <w:pPr>
            <w:pStyle w:val="2E31DCA6CC6645B68A4710723326E70E"/>
          </w:pPr>
          <w:r w:rsidRPr="00966901">
            <w:t>REQUISITIONER</w:t>
          </w:r>
        </w:p>
      </w:docPartBody>
    </w:docPart>
    <w:docPart>
      <w:docPartPr>
        <w:name w:val="75DEA6257D744CA6AAAA0C87AEBECF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AF0B4F-34D5-4825-B045-3EBBF28A4299}"/>
      </w:docPartPr>
      <w:docPartBody>
        <w:p w:rsidR="00853403" w:rsidRDefault="00000000">
          <w:pPr>
            <w:pStyle w:val="75DEA6257D744CA6AAAA0C87AEBECFEC"/>
          </w:pPr>
          <w:r w:rsidRPr="00966901">
            <w:t>SHIPPED VIA</w:t>
          </w:r>
        </w:p>
      </w:docPartBody>
    </w:docPart>
    <w:docPart>
      <w:docPartPr>
        <w:name w:val="D360A258A9C84FF39013A01CC68A40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5921B7-D367-4540-81A1-8FA1DCC4785C}"/>
      </w:docPartPr>
      <w:docPartBody>
        <w:p w:rsidR="00853403" w:rsidRDefault="00000000">
          <w:pPr>
            <w:pStyle w:val="D360A258A9C84FF39013A01CC68A40AA"/>
          </w:pPr>
          <w:r w:rsidRPr="00966901">
            <w:t>F.O.B. POINT</w:t>
          </w:r>
        </w:p>
      </w:docPartBody>
    </w:docPart>
    <w:docPart>
      <w:docPartPr>
        <w:name w:val="CD3744AB272D42EDBAD0515DAADB87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ECCFEA-4EAE-4EBD-927D-911D4D4C8FA8}"/>
      </w:docPartPr>
      <w:docPartBody>
        <w:p w:rsidR="00853403" w:rsidRDefault="00000000">
          <w:pPr>
            <w:pStyle w:val="CD3744AB272D42EDBAD0515DAADB8751"/>
          </w:pPr>
          <w:r w:rsidRPr="00966901">
            <w:t>TERMS</w:t>
          </w:r>
        </w:p>
      </w:docPartBody>
    </w:docPart>
    <w:docPart>
      <w:docPartPr>
        <w:name w:val="B86B6AB7FCF249DB9C2429D96515B6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98A75A-0C75-4EC3-A488-1A89421E9FF6}"/>
      </w:docPartPr>
      <w:docPartBody>
        <w:p w:rsidR="00853403" w:rsidRDefault="00000000">
          <w:pPr>
            <w:pStyle w:val="B86B6AB7FCF249DB9C2429D96515B619"/>
          </w:pPr>
          <w:r>
            <w:t>Due on receipt</w:t>
          </w:r>
        </w:p>
      </w:docPartBody>
    </w:docPart>
    <w:docPart>
      <w:docPartPr>
        <w:name w:val="188CE913877B4BDCA3DAD71C2374E0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A94E79-BD59-4CF4-843E-1F18EFF33DEC}"/>
      </w:docPartPr>
      <w:docPartBody>
        <w:p w:rsidR="00853403" w:rsidRDefault="00000000">
          <w:pPr>
            <w:pStyle w:val="188CE913877B4BDCA3DAD71C2374E097"/>
          </w:pPr>
          <w:r>
            <w:t>DESCRIPTION</w:t>
          </w:r>
        </w:p>
      </w:docPartBody>
    </w:docPart>
    <w:docPart>
      <w:docPartPr>
        <w:name w:val="F07E50AE909742FCB3465A778E03C5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3B20E-FB8B-400D-83BB-47858A5A2390}"/>
      </w:docPartPr>
      <w:docPartBody>
        <w:p w:rsidR="00853403" w:rsidRDefault="00000000">
          <w:pPr>
            <w:pStyle w:val="F07E50AE909742FCB3465A778E03C55C"/>
          </w:pPr>
          <w:r>
            <w:t>UNIT PRICE</w:t>
          </w:r>
        </w:p>
      </w:docPartBody>
    </w:docPart>
    <w:docPart>
      <w:docPartPr>
        <w:name w:val="F96FA21EE298408DA813F2BD32025D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E5737A-548D-4708-8904-F4296C718065}"/>
      </w:docPartPr>
      <w:docPartBody>
        <w:p w:rsidR="00853403" w:rsidRDefault="00000000">
          <w:pPr>
            <w:pStyle w:val="F96FA21EE298408DA813F2BD32025D93"/>
          </w:pPr>
          <w:r>
            <w:t>TOTAL</w:t>
          </w:r>
        </w:p>
      </w:docPartBody>
    </w:docPart>
    <w:docPart>
      <w:docPartPr>
        <w:name w:val="BF39C0BBF16540B18337D25DD18F9E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D5DBC3-23C0-4DDA-810B-018484E1D5F7}"/>
      </w:docPartPr>
      <w:docPartBody>
        <w:p w:rsidR="00853403" w:rsidRDefault="00000000">
          <w:pPr>
            <w:pStyle w:val="BF39C0BBF16540B18337D25DD18F9E78"/>
          </w:pPr>
          <w:r>
            <w:t>SUBTOTAL</w:t>
          </w:r>
        </w:p>
      </w:docPartBody>
    </w:docPart>
    <w:docPart>
      <w:docPartPr>
        <w:name w:val="8E3EACBACFAB41439C4037C6A485C2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CA45D6-CD38-4162-AE5A-B21EDBA0AF00}"/>
      </w:docPartPr>
      <w:docPartBody>
        <w:p w:rsidR="00853403" w:rsidRDefault="00000000">
          <w:pPr>
            <w:pStyle w:val="8E3EACBACFAB41439C4037C6A485C2D2"/>
          </w:pPr>
          <w:r>
            <w:t>SALES TAX</w:t>
          </w:r>
        </w:p>
      </w:docPartBody>
    </w:docPart>
    <w:docPart>
      <w:docPartPr>
        <w:name w:val="31CDB1E9A0FA476C8B19F48421CCF9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8250DF-15EB-47CC-9E89-9DD011A25A08}"/>
      </w:docPartPr>
      <w:docPartBody>
        <w:p w:rsidR="00853403" w:rsidRDefault="00000000">
          <w:pPr>
            <w:pStyle w:val="31CDB1E9A0FA476C8B19F48421CCF975"/>
          </w:pPr>
          <w:r>
            <w:t>SHIPPING &amp; HANDLING</w:t>
          </w:r>
        </w:p>
      </w:docPartBody>
    </w:docPart>
    <w:docPart>
      <w:docPartPr>
        <w:name w:val="0060E559EEAC4BCB9154D497C8C899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845988-6B84-426B-A1B7-945BF571BD56}"/>
      </w:docPartPr>
      <w:docPartBody>
        <w:p w:rsidR="00853403" w:rsidRDefault="00000000">
          <w:pPr>
            <w:pStyle w:val="0060E559EEAC4BCB9154D497C8C899D6"/>
          </w:pPr>
          <w:r>
            <w:t>TOTAL due</w:t>
          </w:r>
        </w:p>
      </w:docPartBody>
    </w:docPart>
    <w:docPart>
      <w:docPartPr>
        <w:name w:val="98750979D94E4CA39C43889457CB02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25982B-F298-4865-B469-FD9CF88EFDCC}"/>
      </w:docPartPr>
      <w:docPartBody>
        <w:p w:rsidR="00853403" w:rsidRDefault="00000000">
          <w:pPr>
            <w:pStyle w:val="98750979D94E4CA39C43889457CB0229"/>
          </w:pPr>
          <w:r>
            <w:t>Thank you for your business!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C1C"/>
    <w:rsid w:val="00387CF1"/>
    <w:rsid w:val="0046626D"/>
    <w:rsid w:val="00853403"/>
    <w:rsid w:val="00AC4C1C"/>
    <w:rsid w:val="00F33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F0BF8DF498E4BB5AB4B08BFDAF1454E">
    <w:name w:val="2F0BF8DF498E4BB5AB4B08BFDAF1454E"/>
  </w:style>
  <w:style w:type="paragraph" w:customStyle="1" w:styleId="EEA9B347C71247859E010CDF5265D1BD">
    <w:name w:val="EEA9B347C71247859E010CDF5265D1BD"/>
  </w:style>
  <w:style w:type="paragraph" w:customStyle="1" w:styleId="DD32263F11084D85982FF25C523DD9C2">
    <w:name w:val="DD32263F11084D85982FF25C523DD9C2"/>
  </w:style>
  <w:style w:type="paragraph" w:customStyle="1" w:styleId="6F784E67F1FB4EFFA659B45336370B6B">
    <w:name w:val="6F784E67F1FB4EFFA659B45336370B6B"/>
  </w:style>
  <w:style w:type="paragraph" w:customStyle="1" w:styleId="49821D3AA6534BFEAD39E92FC3562301">
    <w:name w:val="49821D3AA6534BFEAD39E92FC3562301"/>
  </w:style>
  <w:style w:type="paragraph" w:customStyle="1" w:styleId="5F22FB52429F497886E6C1303F8638EE">
    <w:name w:val="5F22FB52429F497886E6C1303F8638EE"/>
  </w:style>
  <w:style w:type="paragraph" w:customStyle="1" w:styleId="E9B7005DD0C0453390F0CA0A29B35D96">
    <w:name w:val="E9B7005DD0C0453390F0CA0A29B35D96"/>
  </w:style>
  <w:style w:type="paragraph" w:customStyle="1" w:styleId="4E52263B8C9E404AB0611ADD8D7862D9">
    <w:name w:val="4E52263B8C9E404AB0611ADD8D7862D9"/>
  </w:style>
  <w:style w:type="paragraph" w:customStyle="1" w:styleId="5DD02AA8486A4D6685958C5618718C47">
    <w:name w:val="5DD02AA8486A4D6685958C5618718C47"/>
  </w:style>
  <w:style w:type="paragraph" w:customStyle="1" w:styleId="AA735907DBB74109AAE83C043DCB223D">
    <w:name w:val="AA735907DBB74109AAE83C043DCB223D"/>
  </w:style>
  <w:style w:type="paragraph" w:customStyle="1" w:styleId="2E31DCA6CC6645B68A4710723326E70E">
    <w:name w:val="2E31DCA6CC6645B68A4710723326E70E"/>
  </w:style>
  <w:style w:type="paragraph" w:customStyle="1" w:styleId="75DEA6257D744CA6AAAA0C87AEBECFEC">
    <w:name w:val="75DEA6257D744CA6AAAA0C87AEBECFEC"/>
  </w:style>
  <w:style w:type="paragraph" w:customStyle="1" w:styleId="D360A258A9C84FF39013A01CC68A40AA">
    <w:name w:val="D360A258A9C84FF39013A01CC68A40AA"/>
  </w:style>
  <w:style w:type="paragraph" w:customStyle="1" w:styleId="CD3744AB272D42EDBAD0515DAADB8751">
    <w:name w:val="CD3744AB272D42EDBAD0515DAADB8751"/>
  </w:style>
  <w:style w:type="paragraph" w:customStyle="1" w:styleId="B86B6AB7FCF249DB9C2429D96515B619">
    <w:name w:val="B86B6AB7FCF249DB9C2429D96515B619"/>
  </w:style>
  <w:style w:type="paragraph" w:customStyle="1" w:styleId="188CE913877B4BDCA3DAD71C2374E097">
    <w:name w:val="188CE913877B4BDCA3DAD71C2374E097"/>
  </w:style>
  <w:style w:type="paragraph" w:customStyle="1" w:styleId="F07E50AE909742FCB3465A778E03C55C">
    <w:name w:val="F07E50AE909742FCB3465A778E03C55C"/>
  </w:style>
  <w:style w:type="paragraph" w:customStyle="1" w:styleId="F96FA21EE298408DA813F2BD32025D93">
    <w:name w:val="F96FA21EE298408DA813F2BD32025D93"/>
  </w:style>
  <w:style w:type="paragraph" w:customStyle="1" w:styleId="BF39C0BBF16540B18337D25DD18F9E78">
    <w:name w:val="BF39C0BBF16540B18337D25DD18F9E78"/>
  </w:style>
  <w:style w:type="paragraph" w:customStyle="1" w:styleId="8E3EACBACFAB41439C4037C6A485C2D2">
    <w:name w:val="8E3EACBACFAB41439C4037C6A485C2D2"/>
  </w:style>
  <w:style w:type="paragraph" w:customStyle="1" w:styleId="31CDB1E9A0FA476C8B19F48421CCF975">
    <w:name w:val="31CDB1E9A0FA476C8B19F48421CCF975"/>
  </w:style>
  <w:style w:type="paragraph" w:customStyle="1" w:styleId="0060E559EEAC4BCB9154D497C8C899D6">
    <w:name w:val="0060E559EEAC4BCB9154D497C8C899D6"/>
  </w:style>
  <w:style w:type="paragraph" w:customStyle="1" w:styleId="98750979D94E4CA39C43889457CB0229">
    <w:name w:val="98750979D94E4CA39C43889457CB02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Invo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Invoice</Template>
  <TotalTime>20</TotalTime>
  <Pages>2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MATRIX GUNSMITHING</Company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Timothy Ditmore</cp:lastModifiedBy>
  <cp:revision>4</cp:revision>
  <dcterms:created xsi:type="dcterms:W3CDTF">2023-01-30T03:50:00Z</dcterms:created>
  <dcterms:modified xsi:type="dcterms:W3CDTF">2023-01-31T01:50:00Z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